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92E" w:rsidRDefault="0039492E" w:rsidP="00F16187">
      <w:pPr>
        <w:rPr>
          <w:rFonts w:ascii="Arial" w:hAnsi="Arial" w:cs="Arial"/>
          <w:sz w:val="16"/>
          <w:szCs w:val="16"/>
          <w:u w:val="single"/>
        </w:rPr>
      </w:pPr>
    </w:p>
    <w:p w:rsidR="0092420D" w:rsidRDefault="0092420D" w:rsidP="00F16187">
      <w:pPr>
        <w:rPr>
          <w:rFonts w:ascii="Arial" w:hAnsi="Arial" w:cs="Arial"/>
          <w:sz w:val="16"/>
          <w:szCs w:val="16"/>
          <w:u w:val="single"/>
        </w:rPr>
      </w:pPr>
      <w:r w:rsidRPr="008C2FFF">
        <w:rPr>
          <w:rFonts w:ascii="Arial" w:hAnsi="Arial" w:cs="Arial"/>
          <w:sz w:val="16"/>
          <w:szCs w:val="16"/>
          <w:u w:val="single"/>
        </w:rPr>
        <w:t>Willy-Brandt-Berufskolleg ● Krefelder Straße 92 ● 47226 Duisburg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5148"/>
        <w:gridCol w:w="4680"/>
      </w:tblGrid>
      <w:tr w:rsidR="0092420D" w:rsidRPr="00E95225" w:rsidTr="00765603">
        <w:tc>
          <w:tcPr>
            <w:tcW w:w="5148" w:type="dxa"/>
            <w:shd w:val="clear" w:color="auto" w:fill="auto"/>
          </w:tcPr>
          <w:p w:rsidR="0092420D" w:rsidRPr="00E95225" w:rsidRDefault="0092420D" w:rsidP="00765603">
            <w:pPr>
              <w:rPr>
                <w:rFonts w:ascii="Arial" w:hAnsi="Arial" w:cs="Arial"/>
              </w:rPr>
            </w:pPr>
          </w:p>
          <w:p w:rsidR="00815CB1" w:rsidRDefault="00815CB1" w:rsidP="0000406E">
            <w:pPr>
              <w:spacing w:line="240" w:lineRule="exact"/>
              <w:rPr>
                <w:rFonts w:ascii="Arial" w:hAnsi="Arial" w:cs="Arial"/>
              </w:rPr>
            </w:pPr>
          </w:p>
          <w:p w:rsidR="00815CB1" w:rsidRPr="00815CB1" w:rsidRDefault="00815CB1" w:rsidP="00815CB1">
            <w:pPr>
              <w:rPr>
                <w:rFonts w:ascii="Arial" w:hAnsi="Arial" w:cs="Arial"/>
              </w:rPr>
            </w:pPr>
            <w:r w:rsidRPr="00815CB1">
              <w:rPr>
                <w:rFonts w:ascii="Arial" w:hAnsi="Arial" w:cs="Arial"/>
              </w:rPr>
              <w:t>Familie</w:t>
            </w:r>
            <w:r w:rsidR="008A1630">
              <w:rPr>
                <w:rFonts w:ascii="Arial" w:hAnsi="Arial" w:cs="Arial"/>
              </w:rPr>
              <w:t xml:space="preserve"> </w:t>
            </w:r>
            <w:r w:rsidRPr="00815CB1">
              <w:rPr>
                <w:rFonts w:ascii="Arial" w:hAnsi="Arial" w:cs="Arial"/>
              </w:rPr>
              <w:fldChar w:fldCharType="begin"/>
            </w:r>
            <w:r w:rsidRPr="00815CB1">
              <w:rPr>
                <w:rFonts w:ascii="Arial" w:hAnsi="Arial" w:cs="Arial"/>
              </w:rPr>
              <w:instrText xml:space="preserve"> MERGEFIELD  FAMILIENNA </w:instrText>
            </w:r>
            <w:r w:rsidRPr="00815CB1">
              <w:rPr>
                <w:rFonts w:ascii="Arial" w:hAnsi="Arial" w:cs="Arial"/>
              </w:rPr>
              <w:fldChar w:fldCharType="separate"/>
            </w:r>
            <w:r w:rsidRPr="00815CB1">
              <w:rPr>
                <w:rFonts w:ascii="Arial" w:hAnsi="Arial" w:cs="Arial"/>
                <w:noProof/>
              </w:rPr>
              <w:t>«FAMILIENNA»</w:t>
            </w:r>
            <w:r w:rsidRPr="00815CB1">
              <w:rPr>
                <w:rFonts w:ascii="Arial" w:hAnsi="Arial" w:cs="Arial"/>
              </w:rPr>
              <w:fldChar w:fldCharType="end"/>
            </w:r>
          </w:p>
          <w:p w:rsidR="00815CB1" w:rsidRPr="00815CB1" w:rsidRDefault="00815CB1" w:rsidP="00815CB1">
            <w:pPr>
              <w:rPr>
                <w:rFonts w:ascii="Arial" w:hAnsi="Arial" w:cs="Arial"/>
              </w:rPr>
            </w:pPr>
            <w:r w:rsidRPr="00815CB1">
              <w:rPr>
                <w:rFonts w:ascii="Arial" w:hAnsi="Arial" w:cs="Arial"/>
              </w:rPr>
              <w:fldChar w:fldCharType="begin"/>
            </w:r>
            <w:r w:rsidRPr="00815CB1">
              <w:rPr>
                <w:rFonts w:ascii="Arial" w:hAnsi="Arial" w:cs="Arial"/>
              </w:rPr>
              <w:instrText xml:space="preserve"> MERGEFIELD "STRASSEERZ" </w:instrText>
            </w:r>
            <w:r w:rsidRPr="00815CB1">
              <w:rPr>
                <w:rFonts w:ascii="Arial" w:hAnsi="Arial" w:cs="Arial"/>
              </w:rPr>
              <w:fldChar w:fldCharType="separate"/>
            </w:r>
            <w:r w:rsidRPr="00815CB1">
              <w:rPr>
                <w:rFonts w:ascii="Arial" w:hAnsi="Arial" w:cs="Arial"/>
                <w:noProof/>
              </w:rPr>
              <w:t>«STRASSEERZ»</w:t>
            </w:r>
            <w:r w:rsidRPr="00815CB1">
              <w:rPr>
                <w:rFonts w:ascii="Arial" w:hAnsi="Arial" w:cs="Arial"/>
              </w:rPr>
              <w:fldChar w:fldCharType="end"/>
            </w:r>
          </w:p>
          <w:p w:rsidR="0092420D" w:rsidRPr="00E95225" w:rsidRDefault="00815CB1" w:rsidP="00815CB1">
            <w:pPr>
              <w:rPr>
                <w:rFonts w:ascii="Arial" w:hAnsi="Arial" w:cs="Arial"/>
                <w:u w:val="single"/>
              </w:rPr>
            </w:pPr>
            <w:r w:rsidRPr="00815CB1">
              <w:rPr>
                <w:rFonts w:ascii="Arial" w:hAnsi="Arial" w:cs="Arial"/>
              </w:rPr>
              <w:fldChar w:fldCharType="begin"/>
            </w:r>
            <w:r w:rsidRPr="00815CB1">
              <w:rPr>
                <w:rFonts w:ascii="Arial" w:hAnsi="Arial" w:cs="Arial"/>
              </w:rPr>
              <w:instrText xml:space="preserve"> MERGEFIELD "PLZERZ" </w:instrText>
            </w:r>
            <w:r w:rsidRPr="00815CB1">
              <w:rPr>
                <w:rFonts w:ascii="Arial" w:hAnsi="Arial" w:cs="Arial"/>
              </w:rPr>
              <w:fldChar w:fldCharType="separate"/>
            </w:r>
            <w:r w:rsidRPr="00815CB1">
              <w:rPr>
                <w:rFonts w:ascii="Arial" w:hAnsi="Arial" w:cs="Arial"/>
                <w:noProof/>
              </w:rPr>
              <w:t>«PLZERZ»</w:t>
            </w:r>
            <w:r w:rsidRPr="00815CB1">
              <w:rPr>
                <w:rFonts w:ascii="Arial" w:hAnsi="Arial" w:cs="Arial"/>
              </w:rPr>
              <w:fldChar w:fldCharType="end"/>
            </w:r>
            <w:r w:rsidRPr="00815CB1">
              <w:rPr>
                <w:rFonts w:ascii="Arial" w:hAnsi="Arial" w:cs="Arial"/>
              </w:rPr>
              <w:t xml:space="preserve"> </w:t>
            </w:r>
            <w:r w:rsidRPr="00815CB1">
              <w:rPr>
                <w:rFonts w:ascii="Arial" w:hAnsi="Arial" w:cs="Arial"/>
              </w:rPr>
              <w:fldChar w:fldCharType="begin"/>
            </w:r>
            <w:r w:rsidRPr="00815CB1">
              <w:rPr>
                <w:rFonts w:ascii="Arial" w:hAnsi="Arial" w:cs="Arial"/>
              </w:rPr>
              <w:instrText xml:space="preserve"> MERGEFIELD "WOHNORTERZ" </w:instrText>
            </w:r>
            <w:r w:rsidRPr="00815CB1">
              <w:rPr>
                <w:rFonts w:ascii="Arial" w:hAnsi="Arial" w:cs="Arial"/>
              </w:rPr>
              <w:fldChar w:fldCharType="separate"/>
            </w:r>
            <w:r w:rsidRPr="00815CB1">
              <w:rPr>
                <w:rFonts w:ascii="Arial" w:hAnsi="Arial" w:cs="Arial"/>
                <w:noProof/>
              </w:rPr>
              <w:t>«WOHNORTERZ»</w:t>
            </w:r>
            <w:r w:rsidRPr="00815CB1">
              <w:rPr>
                <w:rFonts w:ascii="Arial" w:hAnsi="Arial" w:cs="Arial"/>
              </w:rPr>
              <w:fldChar w:fldCharType="end"/>
            </w:r>
          </w:p>
        </w:tc>
        <w:tc>
          <w:tcPr>
            <w:tcW w:w="4680" w:type="dxa"/>
            <w:shd w:val="clear" w:color="auto" w:fill="auto"/>
          </w:tcPr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  <w:r w:rsidRPr="00E95225">
              <w:rPr>
                <w:rFonts w:ascii="Arial" w:hAnsi="Arial" w:cs="Arial"/>
              </w:rPr>
              <w:t xml:space="preserve">Ihr Zeichen: </w:t>
            </w: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  <w:r w:rsidRPr="00E95225">
              <w:rPr>
                <w:rFonts w:ascii="Arial" w:hAnsi="Arial" w:cs="Arial"/>
              </w:rPr>
              <w:t xml:space="preserve">Ihre Nachricht vom: </w:t>
            </w: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  <w:r w:rsidRPr="00E95225">
              <w:rPr>
                <w:rFonts w:ascii="Arial" w:hAnsi="Arial" w:cs="Arial"/>
              </w:rPr>
              <w:t xml:space="preserve">Unser Zeichen: </w:t>
            </w: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  <w:r w:rsidRPr="00E95225">
              <w:rPr>
                <w:rFonts w:ascii="Arial" w:hAnsi="Arial" w:cs="Arial"/>
              </w:rPr>
              <w:t xml:space="preserve">Unsere Nachricht vom: </w:t>
            </w: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  <w:r w:rsidRPr="00E95225">
              <w:rPr>
                <w:rFonts w:ascii="Arial" w:hAnsi="Arial" w:cs="Arial"/>
              </w:rPr>
              <w:t xml:space="preserve">Name: </w:t>
            </w: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</w:rPr>
            </w:pPr>
            <w:r w:rsidRPr="00E95225">
              <w:rPr>
                <w:rFonts w:ascii="Arial" w:hAnsi="Arial" w:cs="Arial"/>
              </w:rPr>
              <w:t xml:space="preserve">Telefon: </w:t>
            </w:r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  <w:lang w:val="it-IT"/>
              </w:rPr>
            </w:pPr>
            <w:r w:rsidRPr="00E95225">
              <w:rPr>
                <w:rFonts w:ascii="Arial" w:hAnsi="Arial" w:cs="Arial"/>
                <w:lang w:val="it-IT"/>
              </w:rPr>
              <w:t xml:space="preserve">E-Mail: </w:t>
            </w:r>
            <w:bookmarkStart w:id="0" w:name="_GoBack"/>
            <w:bookmarkEnd w:id="0"/>
          </w:p>
          <w:p w:rsidR="0092420D" w:rsidRPr="00E95225" w:rsidRDefault="0092420D" w:rsidP="00765603">
            <w:pPr>
              <w:tabs>
                <w:tab w:val="left" w:pos="964"/>
              </w:tabs>
              <w:rPr>
                <w:rFonts w:ascii="Arial" w:hAnsi="Arial" w:cs="Arial"/>
                <w:lang w:val="it-IT"/>
              </w:rPr>
            </w:pPr>
            <w:r w:rsidRPr="00E95225">
              <w:rPr>
                <w:rFonts w:ascii="Arial" w:hAnsi="Arial" w:cs="Arial"/>
                <w:lang w:val="it-IT"/>
              </w:rPr>
              <w:t xml:space="preserve">Datum: </w:t>
            </w:r>
            <w:r>
              <w:rPr>
                <w:rFonts w:ascii="Arial" w:hAnsi="Arial" w:cs="Arial"/>
                <w:lang w:val="it-IT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TIME \@ "dd.MM.yyyy" </w:instrText>
            </w:r>
            <w:r>
              <w:rPr>
                <w:rFonts w:ascii="Arial" w:hAnsi="Arial" w:cs="Arial"/>
                <w:lang w:val="it-IT"/>
              </w:rPr>
              <w:fldChar w:fldCharType="separate"/>
            </w:r>
            <w:r w:rsidR="00D0088C">
              <w:rPr>
                <w:rFonts w:ascii="Arial" w:hAnsi="Arial" w:cs="Arial"/>
                <w:noProof/>
              </w:rPr>
              <w:t>05.04.2024</w:t>
            </w:r>
            <w:r>
              <w:rPr>
                <w:rFonts w:ascii="Arial" w:hAnsi="Arial" w:cs="Arial"/>
                <w:lang w:val="it-IT"/>
              </w:rPr>
              <w:fldChar w:fldCharType="end"/>
            </w:r>
          </w:p>
          <w:p w:rsidR="0092420D" w:rsidRPr="00E95225" w:rsidRDefault="0092420D" w:rsidP="00765603">
            <w:pPr>
              <w:rPr>
                <w:rFonts w:ascii="Arial" w:hAnsi="Arial" w:cs="Arial"/>
                <w:u w:val="single"/>
                <w:lang w:val="it-IT"/>
              </w:rPr>
            </w:pPr>
          </w:p>
        </w:tc>
      </w:tr>
    </w:tbl>
    <w:p w:rsidR="0092420D" w:rsidRDefault="0092420D" w:rsidP="00F16187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0" wp14:anchorId="7BEF2F47" wp14:editId="21F5A23E">
                <wp:simplePos x="0" y="0"/>
                <wp:positionH relativeFrom="column">
                  <wp:posOffset>-800100</wp:posOffset>
                </wp:positionH>
                <wp:positionV relativeFrom="page">
                  <wp:posOffset>3564255</wp:posOffset>
                </wp:positionV>
                <wp:extent cx="457200" cy="0"/>
                <wp:effectExtent l="8890" t="11430" r="10160" b="7620"/>
                <wp:wrapNone/>
                <wp:docPr id="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3DB69" id="Line 2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63pt,280.65pt" to="-27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" o:allowoverlap="f" strokeweight="1pt">
                <v:stroke dashstyle="1 1"/>
                <w10:wrap anchory="page"/>
                <w10:anchorlock/>
              </v:line>
            </w:pict>
          </mc:Fallback>
        </mc:AlternateContent>
      </w:r>
    </w:p>
    <w:p w:rsidR="007110D9" w:rsidRDefault="007110D9" w:rsidP="00F16187">
      <w:pPr>
        <w:rPr>
          <w:rFonts w:ascii="Arial" w:hAnsi="Arial" w:cs="Arial"/>
          <w:b/>
        </w:rPr>
      </w:pPr>
    </w:p>
    <w:p w:rsidR="007F5AD4" w:rsidRPr="00AE3388" w:rsidRDefault="007F5AD4" w:rsidP="007F5AD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AE3388">
        <w:rPr>
          <w:rFonts w:ascii="Arial" w:hAnsi="Arial" w:cs="Arial"/>
          <w:b/>
          <w:bCs/>
        </w:rPr>
        <w:t>Unentschuldigtes Fernbleiben vom Unterricht</w:t>
      </w:r>
    </w:p>
    <w:p w:rsidR="007F5AD4" w:rsidRDefault="007F5AD4" w:rsidP="007F5AD4">
      <w:pPr>
        <w:rPr>
          <w:rFonts w:ascii="Arial" w:hAnsi="Arial" w:cs="Arial"/>
        </w:rPr>
      </w:pPr>
    </w:p>
    <w:p w:rsidR="0000406E" w:rsidRDefault="0000406E" w:rsidP="00815CB1">
      <w:pPr>
        <w:spacing w:line="276" w:lineRule="auto"/>
        <w:rPr>
          <w:rFonts w:ascii="Arial" w:hAnsi="Arial" w:cs="Arial"/>
        </w:rPr>
      </w:pPr>
      <w:r w:rsidRPr="00B24739">
        <w:rPr>
          <w:rFonts w:ascii="Arial" w:hAnsi="Arial" w:cs="Arial"/>
        </w:rPr>
        <w:t>Sehr geehrte</w:t>
      </w:r>
      <w:r w:rsidRPr="00B24739">
        <w:rPr>
          <w:rFonts w:ascii="Arial" w:hAnsi="Arial" w:cs="Arial"/>
        </w:rPr>
        <w:fldChar w:fldCharType="begin"/>
      </w:r>
      <w:r w:rsidRPr="00B24739">
        <w:rPr>
          <w:rFonts w:ascii="Arial" w:hAnsi="Arial" w:cs="Arial"/>
        </w:rPr>
        <w:instrText xml:space="preserve"> IF </w:instrTex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GESCHLECHT </w:instrText>
      </w:r>
      <w:r>
        <w:rPr>
          <w:rFonts w:ascii="Arial" w:hAnsi="Arial" w:cs="Arial"/>
        </w:rPr>
        <w:fldChar w:fldCharType="separate"/>
      </w:r>
      <w:r w:rsidR="00362097">
        <w:rPr>
          <w:rFonts w:ascii="Arial" w:hAnsi="Arial" w:cs="Arial"/>
          <w:noProof/>
        </w:rPr>
        <w:instrText>«GESCHLECHT»</w:instrTex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instrText xml:space="preserve"> = "M"</w:instrText>
      </w:r>
      <w:r w:rsidRPr="00B24739">
        <w:rPr>
          <w:rFonts w:ascii="Arial" w:hAnsi="Arial" w:cs="Arial"/>
        </w:rPr>
        <w:instrText xml:space="preserve">"r Herr " " Frau " </w:instrText>
      </w:r>
      <w:r w:rsidRPr="00B24739">
        <w:rPr>
          <w:rFonts w:ascii="Arial" w:hAnsi="Arial" w:cs="Arial"/>
        </w:rPr>
        <w:fldChar w:fldCharType="separate"/>
      </w:r>
      <w:r w:rsidR="00D0088C" w:rsidRPr="00B24739">
        <w:rPr>
          <w:rFonts w:ascii="Arial" w:hAnsi="Arial" w:cs="Arial"/>
          <w:noProof/>
        </w:rPr>
        <w:t xml:space="preserve"> Frau </w:t>
      </w:r>
      <w:r w:rsidRPr="00B24739">
        <w:rPr>
          <w:rFonts w:ascii="Arial" w:hAnsi="Arial" w:cs="Arial"/>
        </w:rPr>
        <w:fldChar w:fldCharType="end"/>
      </w:r>
      <w:r w:rsidR="00815CB1">
        <w:rPr>
          <w:rFonts w:ascii="Arial" w:hAnsi="Arial" w:cs="Arial"/>
        </w:rPr>
        <w:fldChar w:fldCharType="begin"/>
      </w:r>
      <w:r w:rsidR="00815CB1">
        <w:rPr>
          <w:rFonts w:ascii="Arial" w:hAnsi="Arial" w:cs="Arial"/>
        </w:rPr>
        <w:instrText xml:space="preserve"> MERGEFIELD  FAMILIENNA </w:instrText>
      </w:r>
      <w:r w:rsidR="00815CB1">
        <w:rPr>
          <w:rFonts w:ascii="Arial" w:hAnsi="Arial" w:cs="Arial"/>
        </w:rPr>
        <w:fldChar w:fldCharType="separate"/>
      </w:r>
      <w:r w:rsidR="00815CB1">
        <w:rPr>
          <w:rFonts w:ascii="Arial" w:hAnsi="Arial" w:cs="Arial"/>
          <w:noProof/>
        </w:rPr>
        <w:t>«FAMILIENNA»</w:t>
      </w:r>
      <w:r w:rsidR="00815CB1">
        <w:rPr>
          <w:rFonts w:ascii="Arial" w:hAnsi="Arial" w:cs="Arial"/>
        </w:rPr>
        <w:fldChar w:fldCharType="end"/>
      </w:r>
      <w:r w:rsidRPr="00B24739">
        <w:rPr>
          <w:rFonts w:ascii="Arial" w:hAnsi="Arial" w:cs="Arial"/>
        </w:rPr>
        <w:t>,</w:t>
      </w:r>
      <w:r w:rsidR="00815CB1">
        <w:rPr>
          <w:rFonts w:ascii="Arial" w:hAnsi="Arial" w:cs="Arial"/>
        </w:rPr>
        <w:t xml:space="preserve"> </w:t>
      </w:r>
    </w:p>
    <w:p w:rsidR="00AC4F65" w:rsidRDefault="00AC4F65" w:rsidP="00AC4F6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B24739">
        <w:rPr>
          <w:rFonts w:ascii="Arial" w:hAnsi="Arial" w:cs="Arial"/>
        </w:rPr>
        <w:t>ehr geehrte</w:t>
      </w:r>
      <w:r w:rsidRPr="00B24739">
        <w:rPr>
          <w:rFonts w:ascii="Arial" w:hAnsi="Arial" w:cs="Arial"/>
        </w:rPr>
        <w:fldChar w:fldCharType="begin"/>
      </w:r>
      <w:r w:rsidRPr="00B24739">
        <w:rPr>
          <w:rFonts w:ascii="Arial" w:hAnsi="Arial" w:cs="Arial"/>
        </w:rPr>
        <w:instrText xml:space="preserve"> IF </w:instrTex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GESCHLECHT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instrText>«GESCHLECHT»</w:instrTex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instrText xml:space="preserve"> = "M"</w:instrText>
      </w:r>
      <w:r w:rsidRPr="00B24739">
        <w:rPr>
          <w:rFonts w:ascii="Arial" w:hAnsi="Arial" w:cs="Arial"/>
        </w:rPr>
        <w:instrText xml:space="preserve">"r Herr " " Frau " </w:instrText>
      </w:r>
      <w:r w:rsidRPr="00B24739">
        <w:rPr>
          <w:rFonts w:ascii="Arial" w:hAnsi="Arial" w:cs="Arial"/>
        </w:rPr>
        <w:fldChar w:fldCharType="separate"/>
      </w:r>
      <w:r w:rsidR="00D0088C" w:rsidRPr="00B24739">
        <w:rPr>
          <w:rFonts w:ascii="Arial" w:hAnsi="Arial" w:cs="Arial"/>
          <w:noProof/>
        </w:rPr>
        <w:t xml:space="preserve"> Frau </w:t>
      </w:r>
      <w:r w:rsidRPr="00B24739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SCHUELERNA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«SCHUELERNA»</w:t>
      </w:r>
      <w:r>
        <w:rPr>
          <w:rFonts w:ascii="Arial" w:hAnsi="Arial" w:cs="Arial"/>
        </w:rPr>
        <w:fldChar w:fldCharType="end"/>
      </w:r>
      <w:r w:rsidRPr="00B2473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92420D" w:rsidRDefault="0092420D" w:rsidP="008304EB">
      <w:pPr>
        <w:rPr>
          <w:rFonts w:ascii="Arial" w:hAnsi="Arial" w:cs="Arial"/>
        </w:rPr>
      </w:pPr>
    </w:p>
    <w:p w:rsidR="007F5AD4" w:rsidRPr="00B24739" w:rsidRDefault="007F5AD4" w:rsidP="008304EB">
      <w:pPr>
        <w:rPr>
          <w:rFonts w:ascii="Arial" w:hAnsi="Arial" w:cs="Arial"/>
        </w:rPr>
        <w:sectPr w:rsidR="007F5AD4" w:rsidRPr="00B24739" w:rsidSect="008304EB">
          <w:headerReference w:type="default" r:id="rId8"/>
          <w:footerReference w:type="default" r:id="rId9"/>
          <w:type w:val="continuous"/>
          <w:pgSz w:w="11906" w:h="16838"/>
          <w:pgMar w:top="1814" w:right="454" w:bottom="964" w:left="1361" w:header="567" w:footer="567" w:gutter="0"/>
          <w:cols w:space="708"/>
          <w:docGrid w:linePitch="360"/>
        </w:sectPr>
      </w:pPr>
    </w:p>
    <w:p w:rsidR="00815CB1" w:rsidRDefault="00815CB1" w:rsidP="006B720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nach meinen Feststellungen </w:t>
      </w:r>
      <w:r w:rsidRPr="00AE3388">
        <w:rPr>
          <w:rFonts w:ascii="Arial" w:hAnsi="Arial" w:cs="Arial"/>
        </w:rPr>
        <w:t xml:space="preserve">ist </w:t>
      </w:r>
      <w:r w:rsidRPr="00B24739">
        <w:rPr>
          <w:rFonts w:ascii="Arial" w:hAnsi="Arial" w:cs="Arial"/>
        </w:rPr>
        <w:fldChar w:fldCharType="begin"/>
      </w:r>
      <w:r w:rsidRPr="00B24739">
        <w:rPr>
          <w:rFonts w:ascii="Arial" w:hAnsi="Arial" w:cs="Arial"/>
        </w:rPr>
        <w:instrText xml:space="preserve"> IF </w:instrTex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GESCHLECHT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instrText>«GESCHLECHT»</w:instrText>
      </w:r>
      <w:r>
        <w:rPr>
          <w:rFonts w:ascii="Arial" w:hAnsi="Arial" w:cs="Arial"/>
        </w:rPr>
        <w:fldChar w:fldCharType="end"/>
      </w:r>
      <w:r w:rsidRPr="00B24739">
        <w:rPr>
          <w:rFonts w:ascii="Arial" w:hAnsi="Arial" w:cs="Arial"/>
        </w:rPr>
        <w:instrText xml:space="preserve"> = "M" "</w:instrText>
      </w:r>
      <w:r>
        <w:rPr>
          <w:rFonts w:ascii="Arial" w:hAnsi="Arial" w:cs="Arial"/>
        </w:rPr>
        <w:instrText>Ihr Sohn</w:instrText>
      </w:r>
      <w:r w:rsidRPr="00B24739">
        <w:rPr>
          <w:rFonts w:ascii="Arial" w:hAnsi="Arial" w:cs="Arial"/>
        </w:rPr>
        <w:instrText>" "</w:instrText>
      </w:r>
      <w:r>
        <w:rPr>
          <w:rFonts w:ascii="Arial" w:hAnsi="Arial" w:cs="Arial"/>
        </w:rPr>
        <w:instrText>Ihre Tochter</w:instrText>
      </w:r>
      <w:r w:rsidRPr="00B24739">
        <w:rPr>
          <w:rFonts w:ascii="Arial" w:hAnsi="Arial" w:cs="Arial"/>
        </w:rPr>
        <w:instrText xml:space="preserve">" </w:instrText>
      </w:r>
      <w:r w:rsidRPr="00B24739">
        <w:rPr>
          <w:rFonts w:ascii="Arial" w:hAnsi="Arial" w:cs="Arial"/>
        </w:rPr>
        <w:fldChar w:fldCharType="separate"/>
      </w:r>
      <w:r w:rsidR="00D0088C">
        <w:rPr>
          <w:rFonts w:ascii="Arial" w:hAnsi="Arial" w:cs="Arial"/>
          <w:noProof/>
        </w:rPr>
        <w:t>Ihre Tochter</w:t>
      </w:r>
      <w:r w:rsidRPr="00B24739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VORNAMESCH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«VORNAMESCH»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(geb. am </w:t>
      </w:r>
      <w:r w:rsidR="006B720C">
        <w:rPr>
          <w:rFonts w:ascii="Arial" w:hAnsi="Arial" w:cs="Arial"/>
        </w:rPr>
        <w:fldChar w:fldCharType="begin"/>
      </w:r>
      <w:r w:rsidR="006B720C">
        <w:rPr>
          <w:rFonts w:ascii="Arial" w:hAnsi="Arial" w:cs="Arial"/>
        </w:rPr>
        <w:instrText xml:space="preserve"> MERGEFIELD  GEBDAT </w:instrText>
      </w:r>
      <w:r w:rsidR="006B720C">
        <w:rPr>
          <w:rFonts w:ascii="Arial" w:hAnsi="Arial" w:cs="Arial"/>
        </w:rPr>
        <w:fldChar w:fldCharType="separate"/>
      </w:r>
      <w:r w:rsidR="006B720C">
        <w:rPr>
          <w:rFonts w:ascii="Arial" w:hAnsi="Arial" w:cs="Arial"/>
          <w:noProof/>
        </w:rPr>
        <w:t>«GEBDAT»</w:t>
      </w:r>
      <w:r w:rsidR="006B720C">
        <w:rPr>
          <w:rFonts w:ascii="Arial" w:hAnsi="Arial" w:cs="Arial"/>
        </w:rPr>
        <w:fldChar w:fldCharType="end"/>
      </w:r>
      <w:r w:rsidRPr="00AE3388">
        <w:rPr>
          <w:rFonts w:ascii="Arial" w:hAnsi="Arial" w:cs="Arial"/>
        </w:rPr>
        <w:t xml:space="preserve">) </w:t>
      </w:r>
      <w:r w:rsidR="00E07351">
        <w:rPr>
          <w:rFonts w:ascii="Arial" w:hAnsi="Arial" w:cs="Arial"/>
        </w:rPr>
        <w:t xml:space="preserve">bzw. </w:t>
      </w:r>
      <w:r w:rsidR="00E07351" w:rsidRPr="00AE3388">
        <w:rPr>
          <w:rFonts w:ascii="Arial" w:hAnsi="Arial" w:cs="Arial"/>
        </w:rPr>
        <w:t>sind Sie</w:t>
      </w:r>
      <w:r w:rsidR="00E07351">
        <w:rPr>
          <w:rFonts w:ascii="Arial" w:hAnsi="Arial" w:cs="Arial"/>
        </w:rPr>
        <w:t xml:space="preserve"> </w:t>
      </w:r>
      <w:r w:rsidRPr="00AE3388">
        <w:rPr>
          <w:rFonts w:ascii="Arial" w:hAnsi="Arial" w:cs="Arial"/>
        </w:rPr>
        <w:t>an den folgenden Tagen unentschul</w:t>
      </w:r>
      <w:r>
        <w:rPr>
          <w:rFonts w:ascii="Arial" w:hAnsi="Arial" w:cs="Arial"/>
        </w:rPr>
        <w:t xml:space="preserve">digt dem Unterricht an der oben </w:t>
      </w:r>
      <w:r w:rsidRPr="00AE3388">
        <w:rPr>
          <w:rFonts w:ascii="Arial" w:hAnsi="Arial" w:cs="Arial"/>
        </w:rPr>
        <w:t>genannten Schule ferngeblieben</w:t>
      </w:r>
      <w:r>
        <w:rPr>
          <w:rFonts w:ascii="Arial" w:hAnsi="Arial" w:cs="Arial"/>
        </w:rPr>
        <w:t>.</w:t>
      </w:r>
    </w:p>
    <w:p w:rsidR="00370904" w:rsidRDefault="0037090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(bei mehr als zehn Tagen siehe beigefügtes Blatt):</w:t>
      </w:r>
    </w:p>
    <w:tbl>
      <w:tblPr>
        <w:tblW w:w="6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6"/>
        <w:gridCol w:w="3316"/>
      </w:tblGrid>
      <w:tr w:rsidR="00A15DE2" w:rsidRPr="007F5AD4" w:rsidTr="00A15DE2">
        <w:trPr>
          <w:trHeight w:hRule="exact" w:val="340"/>
        </w:trPr>
        <w:tc>
          <w:tcPr>
            <w:tcW w:w="3316" w:type="dxa"/>
            <w:shd w:val="clear" w:color="auto" w:fill="E6E6E6"/>
            <w:vAlign w:val="center"/>
          </w:tcPr>
          <w:p w:rsidR="00A15DE2" w:rsidRPr="007F5AD4" w:rsidRDefault="00A15DE2" w:rsidP="00176350">
            <w:pPr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t>Datum</w:t>
            </w:r>
          </w:p>
        </w:tc>
        <w:tc>
          <w:tcPr>
            <w:tcW w:w="3316" w:type="dxa"/>
            <w:shd w:val="clear" w:color="auto" w:fill="E6E6E6"/>
            <w:vAlign w:val="center"/>
          </w:tcPr>
          <w:p w:rsidR="00A15DE2" w:rsidRPr="007F5AD4" w:rsidRDefault="00A15DE2" w:rsidP="00176350">
            <w:pPr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t>Datum</w:t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5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6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9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0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3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4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7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A15DE2" w:rsidRPr="007F5AD4" w:rsidRDefault="00A15DE2" w:rsidP="00176350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8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</w:tbl>
    <w:p w:rsidR="007F5AD4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7F5AD4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3388">
        <w:rPr>
          <w:rFonts w:ascii="Arial" w:hAnsi="Arial" w:cs="Arial"/>
        </w:rPr>
        <w:t>Schulversäumnisse sind Ordnung</w:t>
      </w:r>
      <w:r>
        <w:rPr>
          <w:rFonts w:ascii="Arial" w:hAnsi="Arial" w:cs="Arial"/>
        </w:rPr>
        <w:t>s</w:t>
      </w:r>
      <w:r w:rsidRPr="00AE3388">
        <w:rPr>
          <w:rFonts w:ascii="Arial" w:hAnsi="Arial" w:cs="Arial"/>
        </w:rPr>
        <w:t xml:space="preserve">widrigkeiten, die mit </w:t>
      </w:r>
      <w:r>
        <w:rPr>
          <w:rFonts w:ascii="Arial" w:hAnsi="Arial" w:cs="Arial"/>
        </w:rPr>
        <w:t xml:space="preserve">einer Geldbuße bis zu 1.000,00 Euro </w:t>
      </w:r>
      <w:r w:rsidRPr="00AE3388">
        <w:rPr>
          <w:rFonts w:ascii="Arial" w:hAnsi="Arial" w:cs="Arial"/>
        </w:rPr>
        <w:t>geahndet werden können.</w:t>
      </w:r>
    </w:p>
    <w:p w:rsidR="006B720C" w:rsidRDefault="006B720C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7F5AD4" w:rsidRPr="00393FFB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  <w:r w:rsidRPr="00AE3388">
        <w:rPr>
          <w:rFonts w:ascii="Arial" w:hAnsi="Arial" w:cs="Arial"/>
          <w:u w:val="single"/>
        </w:rPr>
        <w:t>Gesetzesgrundlage:</w:t>
      </w:r>
    </w:p>
    <w:p w:rsidR="007F5AD4" w:rsidRPr="00AE3388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3388">
        <w:rPr>
          <w:rFonts w:ascii="Arial" w:hAnsi="Arial" w:cs="Arial"/>
        </w:rPr>
        <w:t>Schulgesetz für das Land Nordrhein-Westfalen vom 15.02.2005 (Schulgesetz NRW – Schu</w:t>
      </w:r>
      <w:r>
        <w:rPr>
          <w:rFonts w:ascii="Arial" w:hAnsi="Arial" w:cs="Arial"/>
        </w:rPr>
        <w:t xml:space="preserve">lG </w:t>
      </w:r>
      <w:r w:rsidRPr="00AE3388">
        <w:rPr>
          <w:rFonts w:ascii="Arial" w:hAnsi="Arial" w:cs="Arial"/>
        </w:rPr>
        <w:t>NRW) in der zurzeit geltenden Fassung.</w:t>
      </w:r>
    </w:p>
    <w:p w:rsidR="007F5AD4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3388">
        <w:rPr>
          <w:rFonts w:ascii="Arial" w:hAnsi="Arial" w:cs="Arial"/>
        </w:rPr>
        <w:t>Gesetz über Ordnungswidrigkeiten vom 19.02.1989 (OWi</w:t>
      </w:r>
      <w:r>
        <w:rPr>
          <w:rFonts w:ascii="Arial" w:hAnsi="Arial" w:cs="Arial"/>
        </w:rPr>
        <w:t>G</w:t>
      </w:r>
      <w:r w:rsidRPr="00AE3388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 xml:space="preserve">BGBl. I S. 602) in der zurzeit </w:t>
      </w:r>
      <w:r w:rsidRPr="00AE3388">
        <w:rPr>
          <w:rFonts w:ascii="Arial" w:hAnsi="Arial" w:cs="Arial"/>
        </w:rPr>
        <w:t>geltenden Fassung.</w:t>
      </w:r>
    </w:p>
    <w:p w:rsidR="0039492E" w:rsidRDefault="0039492E" w:rsidP="007F5AD4">
      <w:pPr>
        <w:spacing w:before="120"/>
        <w:rPr>
          <w:rFonts w:ascii="Arial" w:hAnsi="Arial" w:cs="Arial"/>
          <w:u w:val="single"/>
        </w:rPr>
      </w:pPr>
    </w:p>
    <w:p w:rsidR="007F5AD4" w:rsidRPr="00393FFB" w:rsidRDefault="007F5AD4" w:rsidP="007F5AD4">
      <w:pPr>
        <w:spacing w:before="120"/>
        <w:rPr>
          <w:rFonts w:ascii="Arial" w:hAnsi="Arial" w:cs="Arial"/>
        </w:rPr>
      </w:pPr>
      <w:r w:rsidRPr="00AE3388">
        <w:rPr>
          <w:rFonts w:ascii="Arial" w:hAnsi="Arial" w:cs="Arial"/>
          <w:u w:val="single"/>
        </w:rPr>
        <w:lastRenderedPageBreak/>
        <w:t>Zur Sache:</w:t>
      </w:r>
    </w:p>
    <w:p w:rsidR="006B720C" w:rsidRDefault="006B720C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7F5AD4" w:rsidRPr="00AE3388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3388">
        <w:rPr>
          <w:rFonts w:ascii="Arial" w:hAnsi="Arial" w:cs="Arial"/>
        </w:rPr>
        <w:t>Ihnen</w:t>
      </w:r>
      <w:r>
        <w:rPr>
          <w:rFonts w:ascii="Arial" w:hAnsi="Arial" w:cs="Arial"/>
        </w:rPr>
        <w:t xml:space="preserve"> </w:t>
      </w:r>
      <w:r w:rsidRPr="00AE3388">
        <w:rPr>
          <w:rFonts w:ascii="Arial" w:hAnsi="Arial" w:cs="Arial"/>
        </w:rPr>
        <w:t>wird vorgeworfen:</w:t>
      </w:r>
    </w:p>
    <w:p w:rsidR="007F5AD4" w:rsidRDefault="007B3A55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088C">
        <w:rPr>
          <w:rFonts w:ascii="Arial" w:hAnsi="Arial" w:cs="Arial"/>
        </w:rPr>
      </w:r>
      <w:r w:rsidR="00D0088C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7F5AD4">
        <w:rPr>
          <w:rFonts w:ascii="Arial" w:hAnsi="Arial" w:cs="Arial"/>
        </w:rPr>
        <w:t xml:space="preserve"> </w:t>
      </w:r>
      <w:r w:rsidR="007F5AD4" w:rsidRPr="00AE3388">
        <w:rPr>
          <w:rFonts w:ascii="Arial" w:hAnsi="Arial" w:cs="Arial"/>
        </w:rPr>
        <w:t xml:space="preserve">als </w:t>
      </w:r>
      <w:r w:rsidR="00663DFF" w:rsidRPr="00B24739">
        <w:rPr>
          <w:rFonts w:ascii="Arial" w:hAnsi="Arial" w:cs="Arial"/>
        </w:rPr>
        <w:fldChar w:fldCharType="begin"/>
      </w:r>
      <w:r w:rsidR="00663DFF" w:rsidRPr="00B24739">
        <w:rPr>
          <w:rFonts w:ascii="Arial" w:hAnsi="Arial" w:cs="Arial"/>
        </w:rPr>
        <w:instrText xml:space="preserve"> IF </w:instrText>
      </w:r>
      <w:r w:rsidR="00663DFF">
        <w:rPr>
          <w:rFonts w:ascii="Arial" w:hAnsi="Arial" w:cs="Arial"/>
        </w:rPr>
        <w:fldChar w:fldCharType="begin"/>
      </w:r>
      <w:r w:rsidR="00663DFF">
        <w:rPr>
          <w:rFonts w:ascii="Arial" w:hAnsi="Arial" w:cs="Arial"/>
        </w:rPr>
        <w:instrText xml:space="preserve"> MERGEFIELD  GESCHLECHT </w:instrText>
      </w:r>
      <w:r w:rsidR="00663DFF">
        <w:rPr>
          <w:rFonts w:ascii="Arial" w:hAnsi="Arial" w:cs="Arial"/>
        </w:rPr>
        <w:fldChar w:fldCharType="separate"/>
      </w:r>
      <w:r w:rsidR="00663DFF">
        <w:rPr>
          <w:rFonts w:ascii="Arial" w:hAnsi="Arial" w:cs="Arial"/>
          <w:noProof/>
        </w:rPr>
        <w:instrText>«GESCHLECHT»</w:instrText>
      </w:r>
      <w:r w:rsidR="00663DFF">
        <w:rPr>
          <w:rFonts w:ascii="Arial" w:hAnsi="Arial" w:cs="Arial"/>
        </w:rPr>
        <w:fldChar w:fldCharType="end"/>
      </w:r>
      <w:r w:rsidR="00663DFF" w:rsidRPr="00B24739">
        <w:rPr>
          <w:rFonts w:ascii="Arial" w:hAnsi="Arial" w:cs="Arial"/>
        </w:rPr>
        <w:instrText xml:space="preserve"> = "M" "</w:instrText>
      </w:r>
      <w:r w:rsidR="00663DFF">
        <w:rPr>
          <w:rFonts w:ascii="Arial" w:hAnsi="Arial" w:cs="Arial"/>
        </w:rPr>
        <w:instrText>Schüler</w:instrText>
      </w:r>
      <w:r w:rsidR="00663DFF" w:rsidRPr="00B24739">
        <w:rPr>
          <w:rFonts w:ascii="Arial" w:hAnsi="Arial" w:cs="Arial"/>
        </w:rPr>
        <w:instrText>" "</w:instrText>
      </w:r>
      <w:r w:rsidR="00663DFF">
        <w:rPr>
          <w:rFonts w:ascii="Arial" w:hAnsi="Arial" w:cs="Arial"/>
        </w:rPr>
        <w:instrText>Schülerin</w:instrText>
      </w:r>
      <w:r w:rsidR="00663DFF" w:rsidRPr="00B24739">
        <w:rPr>
          <w:rFonts w:ascii="Arial" w:hAnsi="Arial" w:cs="Arial"/>
        </w:rPr>
        <w:instrText xml:space="preserve">" </w:instrText>
      </w:r>
      <w:r w:rsidR="00663DFF" w:rsidRPr="00B24739">
        <w:rPr>
          <w:rFonts w:ascii="Arial" w:hAnsi="Arial" w:cs="Arial"/>
        </w:rPr>
        <w:fldChar w:fldCharType="separate"/>
      </w:r>
      <w:r w:rsidR="00D0088C">
        <w:rPr>
          <w:rFonts w:ascii="Arial" w:hAnsi="Arial" w:cs="Arial"/>
          <w:noProof/>
        </w:rPr>
        <w:t>Schülerin</w:t>
      </w:r>
      <w:r w:rsidR="00663DFF" w:rsidRPr="00B24739">
        <w:rPr>
          <w:rFonts w:ascii="Arial" w:hAnsi="Arial" w:cs="Arial"/>
        </w:rPr>
        <w:fldChar w:fldCharType="end"/>
      </w:r>
      <w:r w:rsidR="00663DFF">
        <w:rPr>
          <w:rFonts w:ascii="Arial" w:hAnsi="Arial" w:cs="Arial"/>
        </w:rPr>
        <w:t xml:space="preserve"> </w:t>
      </w:r>
      <w:r w:rsidR="0000406E">
        <w:rPr>
          <w:rFonts w:ascii="Arial" w:hAnsi="Arial" w:cs="Arial"/>
        </w:rPr>
        <w:t>Ihrer Schulpflicht nicht nachgekommen zu sein.</w:t>
      </w:r>
    </w:p>
    <w:p w:rsidR="006B720C" w:rsidRDefault="006B720C" w:rsidP="006B720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088C">
        <w:rPr>
          <w:rFonts w:ascii="Arial" w:hAnsi="Arial" w:cs="Arial"/>
        </w:rPr>
      </w:r>
      <w:r w:rsidR="00D0088C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AE3388">
        <w:rPr>
          <w:rFonts w:ascii="Arial" w:hAnsi="Arial" w:cs="Arial"/>
        </w:rPr>
        <w:t>als Erziehungsberechtigter/-e</w:t>
      </w:r>
      <w:r>
        <w:rPr>
          <w:rFonts w:ascii="Arial" w:hAnsi="Arial" w:cs="Arial"/>
        </w:rPr>
        <w:t xml:space="preserve"> nicht dafür </w:t>
      </w:r>
      <w:r w:rsidRPr="00AE3388">
        <w:rPr>
          <w:rFonts w:ascii="Arial" w:hAnsi="Arial" w:cs="Arial"/>
        </w:rPr>
        <w:t>Sorge getragen zu haben, dass der/die Schulpflichtige am Un</w:t>
      </w:r>
      <w:r>
        <w:rPr>
          <w:rFonts w:ascii="Arial" w:hAnsi="Arial" w:cs="Arial"/>
        </w:rPr>
        <w:t xml:space="preserve">terricht sowie an den sonstigen </w:t>
      </w:r>
      <w:r w:rsidRPr="00AE3388">
        <w:rPr>
          <w:rFonts w:ascii="Arial" w:hAnsi="Arial" w:cs="Arial"/>
        </w:rPr>
        <w:t>Veranstaltungen der Schule regelmäßig teilnimmt (§§ 34, 35, 37, 38, 42, 43 SchulG</w:t>
      </w:r>
      <w:r>
        <w:rPr>
          <w:rFonts w:ascii="Arial" w:hAnsi="Arial" w:cs="Arial"/>
        </w:rPr>
        <w:t xml:space="preserve"> NRW</w:t>
      </w:r>
      <w:r w:rsidRPr="00AE3388">
        <w:rPr>
          <w:rFonts w:ascii="Arial" w:hAnsi="Arial" w:cs="Arial"/>
        </w:rPr>
        <w:t>).</w:t>
      </w:r>
    </w:p>
    <w:p w:rsidR="006B720C" w:rsidRDefault="006B720C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9492E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C0A60">
        <w:rPr>
          <w:rFonts w:ascii="Arial" w:hAnsi="Arial" w:cs="Arial"/>
          <w:b/>
          <w:bCs/>
        </w:rPr>
        <w:t>Ich gebe Ihnen</w:t>
      </w:r>
      <w:r>
        <w:rPr>
          <w:rFonts w:ascii="Arial" w:hAnsi="Arial" w:cs="Arial"/>
          <w:b/>
          <w:bCs/>
        </w:rPr>
        <w:t xml:space="preserve"> </w:t>
      </w:r>
      <w:r w:rsidRPr="001C0A60">
        <w:rPr>
          <w:rFonts w:ascii="Arial" w:hAnsi="Arial" w:cs="Arial"/>
          <w:b/>
          <w:bCs/>
        </w:rPr>
        <w:t>hiermit Gelegenheit, sich auf dem beiliegenden Anhörungsbogen zu dem bestehenden Verdacht, eine Ordnungswidrigkeit begangen zu haben, schriftlich zu äußern. Es steht Ihnen</w:t>
      </w:r>
      <w:r>
        <w:rPr>
          <w:rFonts w:ascii="Arial" w:hAnsi="Arial" w:cs="Arial"/>
          <w:b/>
          <w:bCs/>
        </w:rPr>
        <w:t xml:space="preserve"> </w:t>
      </w:r>
      <w:r w:rsidRPr="001C0A60">
        <w:rPr>
          <w:rFonts w:ascii="Arial" w:hAnsi="Arial" w:cs="Arial"/>
          <w:b/>
          <w:bCs/>
        </w:rPr>
        <w:t>frei, nichts zur Sache auszusagen.</w:t>
      </w:r>
    </w:p>
    <w:p w:rsidR="002835CC" w:rsidRPr="001C0A60" w:rsidRDefault="002835CC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7F5AD4" w:rsidRDefault="0039492E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C0A60">
        <w:rPr>
          <w:rFonts w:ascii="Arial" w:hAnsi="Arial" w:cs="Arial"/>
        </w:rPr>
        <w:t>Sollten</w:t>
      </w:r>
      <w:r>
        <w:rPr>
          <w:rFonts w:ascii="Arial" w:hAnsi="Arial" w:cs="Arial"/>
        </w:rPr>
        <w:t xml:space="preserve"> </w:t>
      </w:r>
      <w:r w:rsidRPr="001C0A60">
        <w:rPr>
          <w:rFonts w:ascii="Arial" w:hAnsi="Arial" w:cs="Arial"/>
        </w:rPr>
        <w:t>Sie</w:t>
      </w:r>
      <w:r>
        <w:rPr>
          <w:rFonts w:ascii="Arial" w:hAnsi="Arial" w:cs="Arial"/>
        </w:rPr>
        <w:t xml:space="preserve"> </w:t>
      </w:r>
      <w:r w:rsidRPr="001C0A60">
        <w:rPr>
          <w:rFonts w:ascii="Arial" w:hAnsi="Arial" w:cs="Arial"/>
        </w:rPr>
        <w:t>den Anhörungsbogen nicht innerhalb de</w:t>
      </w:r>
      <w:r>
        <w:rPr>
          <w:rFonts w:ascii="Arial" w:hAnsi="Arial" w:cs="Arial"/>
        </w:rPr>
        <w:t>r gesetzten Frist von 14 Ta</w:t>
      </w:r>
      <w:r w:rsidR="00527CA2">
        <w:rPr>
          <w:rFonts w:ascii="Arial" w:hAnsi="Arial" w:cs="Arial"/>
        </w:rPr>
        <w:t xml:space="preserve">gen nach Erhalt des Schreibens </w:t>
      </w:r>
      <w:r>
        <w:rPr>
          <w:rFonts w:ascii="Arial" w:hAnsi="Arial" w:cs="Arial"/>
        </w:rPr>
        <w:t xml:space="preserve">ausgefüllt an </w:t>
      </w:r>
      <w:r w:rsidRPr="001C0A60">
        <w:rPr>
          <w:rFonts w:ascii="Arial" w:hAnsi="Arial" w:cs="Arial"/>
        </w:rPr>
        <w:t>mich zurücksenden und auch in der Schule nicht vorspreche</w:t>
      </w:r>
      <w:r>
        <w:rPr>
          <w:rFonts w:ascii="Arial" w:hAnsi="Arial" w:cs="Arial"/>
        </w:rPr>
        <w:t xml:space="preserve">n, werde ich auf jeden Fall den </w:t>
      </w:r>
      <w:r w:rsidRPr="001C0A60">
        <w:rPr>
          <w:rFonts w:ascii="Arial" w:hAnsi="Arial" w:cs="Arial"/>
        </w:rPr>
        <w:t>Vorgang der Bezirksregierung Düsseldorf zur Entscheidung vorlegen.</w:t>
      </w:r>
    </w:p>
    <w:p w:rsidR="002835CC" w:rsidRDefault="002835CC" w:rsidP="002835C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35CC" w:rsidRDefault="002835CC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C0A60">
        <w:rPr>
          <w:rFonts w:ascii="Arial" w:hAnsi="Arial" w:cs="Arial"/>
        </w:rPr>
        <w:t xml:space="preserve">Falls </w:t>
      </w:r>
      <w:r>
        <w:rPr>
          <w:rFonts w:ascii="Arial" w:hAnsi="Arial" w:cs="Arial"/>
        </w:rPr>
        <w:t xml:space="preserve">Sie </w:t>
      </w:r>
      <w:r w:rsidRPr="001C0A60">
        <w:rPr>
          <w:rFonts w:ascii="Arial" w:hAnsi="Arial" w:cs="Arial"/>
        </w:rPr>
        <w:t>sich</w:t>
      </w:r>
      <w:r>
        <w:rPr>
          <w:rFonts w:ascii="Arial" w:hAnsi="Arial" w:cs="Arial"/>
        </w:rPr>
        <w:t xml:space="preserve"> innerhalb der gesetzten Frist zurückmelden, </w:t>
      </w:r>
      <w:r w:rsidRPr="001C0A60">
        <w:rPr>
          <w:rFonts w:ascii="Arial" w:hAnsi="Arial" w:cs="Arial"/>
        </w:rPr>
        <w:t>we</w:t>
      </w:r>
      <w:r>
        <w:rPr>
          <w:rFonts w:ascii="Arial" w:hAnsi="Arial" w:cs="Arial"/>
        </w:rPr>
        <w:t xml:space="preserve">rde ich, unter Berücksichtigung </w:t>
      </w:r>
      <w:r w:rsidRPr="001C0A60">
        <w:rPr>
          <w:rFonts w:ascii="Arial" w:hAnsi="Arial" w:cs="Arial"/>
        </w:rPr>
        <w:t>der von Ihnen</w:t>
      </w:r>
      <w:r>
        <w:rPr>
          <w:rFonts w:ascii="Arial" w:hAnsi="Arial" w:cs="Arial"/>
        </w:rPr>
        <w:t xml:space="preserve"> </w:t>
      </w:r>
      <w:r w:rsidRPr="001C0A60">
        <w:rPr>
          <w:rFonts w:ascii="Arial" w:hAnsi="Arial" w:cs="Arial"/>
        </w:rPr>
        <w:t>gemachten Angaben, entscheide</w:t>
      </w:r>
      <w:r>
        <w:rPr>
          <w:rFonts w:ascii="Arial" w:hAnsi="Arial" w:cs="Arial"/>
        </w:rPr>
        <w:t xml:space="preserve">n, ob ich die Angelegenheit der </w:t>
      </w:r>
      <w:r w:rsidRPr="001C0A60">
        <w:rPr>
          <w:rFonts w:ascii="Arial" w:hAnsi="Arial" w:cs="Arial"/>
        </w:rPr>
        <w:t>Bezirksregierung Düsseldorf vorlege.</w:t>
      </w:r>
    </w:p>
    <w:p w:rsidR="006B720C" w:rsidRPr="00393FFB" w:rsidRDefault="007F5AD4" w:rsidP="007F5AD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C0A60">
        <w:rPr>
          <w:rFonts w:ascii="Arial" w:hAnsi="Arial" w:cs="Arial"/>
        </w:rPr>
        <w:t xml:space="preserve">Sofern mehrere Personen für die ordnungsgemäße Erfüllung </w:t>
      </w:r>
      <w:r>
        <w:rPr>
          <w:rFonts w:ascii="Arial" w:hAnsi="Arial" w:cs="Arial"/>
        </w:rPr>
        <w:t xml:space="preserve">der Schulpflicht verantwortlich </w:t>
      </w:r>
      <w:r w:rsidRPr="001C0A60">
        <w:rPr>
          <w:rFonts w:ascii="Arial" w:hAnsi="Arial" w:cs="Arial"/>
        </w:rPr>
        <w:t>sind, kann bei den genannten Verstößen gegen alle Verantwortlichen ei</w:t>
      </w:r>
      <w:r>
        <w:rPr>
          <w:rFonts w:ascii="Arial" w:hAnsi="Arial" w:cs="Arial"/>
        </w:rPr>
        <w:t xml:space="preserve">n Ordnungswidrigkeitenverfahren </w:t>
      </w:r>
      <w:r w:rsidRPr="001C0A60">
        <w:rPr>
          <w:rFonts w:ascii="Arial" w:hAnsi="Arial" w:cs="Arial"/>
        </w:rPr>
        <w:t>eingeleitet werden.</w:t>
      </w:r>
    </w:p>
    <w:p w:rsidR="007F5AD4" w:rsidRDefault="007F5AD4" w:rsidP="007F5AD4">
      <w:pPr>
        <w:pStyle w:val="KeinLeerraum"/>
        <w:rPr>
          <w:rFonts w:ascii="Arial" w:hAnsi="Arial" w:cs="Arial"/>
          <w:bCs/>
          <w:sz w:val="24"/>
          <w:szCs w:val="24"/>
        </w:rPr>
      </w:pPr>
    </w:p>
    <w:p w:rsidR="00370904" w:rsidRDefault="00370904" w:rsidP="0037090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Anlagen:</w:t>
      </w:r>
      <w:r w:rsidR="007F5AD4" w:rsidRPr="00AE3388">
        <w:rPr>
          <w:rFonts w:ascii="Arial" w:hAnsi="Arial" w:cs="Arial"/>
          <w:b/>
          <w:bCs/>
        </w:rPr>
        <w:t xml:space="preserve"> Anhörungsboge</w:t>
      </w:r>
      <w:r w:rsidR="007F5AD4"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</w:rPr>
        <w:t>, Auflistung der Fehlzeiten</w:t>
      </w:r>
    </w:p>
    <w:p w:rsidR="007F5AD4" w:rsidRDefault="007F5AD4" w:rsidP="007F5AD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F5AD4" w:rsidRPr="007F5AD4" w:rsidRDefault="007F5AD4" w:rsidP="007F5AD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Mit freundlichen Grüßen</w:t>
      </w:r>
    </w:p>
    <w:p w:rsidR="007F5AD4" w:rsidRDefault="007F5AD4" w:rsidP="007F5AD4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Im Auftrag</w:t>
      </w:r>
    </w:p>
    <w:p w:rsidR="007F5AD4" w:rsidRDefault="007F5AD4" w:rsidP="007F5AD4">
      <w:pPr>
        <w:spacing w:before="120"/>
        <w:rPr>
          <w:rFonts w:ascii="Arial" w:hAnsi="Arial" w:cs="Arial"/>
        </w:rPr>
      </w:pPr>
    </w:p>
    <w:p w:rsidR="007F5AD4" w:rsidRPr="007110D9" w:rsidRDefault="007F5AD4" w:rsidP="007F5AD4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 LEHRERLANG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«LEHRERLANG»</w:t>
      </w:r>
      <w:r>
        <w:rPr>
          <w:rFonts w:ascii="Arial" w:hAnsi="Arial" w:cs="Arial"/>
        </w:rPr>
        <w:fldChar w:fldCharType="end"/>
      </w:r>
    </w:p>
    <w:p w:rsidR="007F5AD4" w:rsidRDefault="0039492E" w:rsidP="007F5A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7F5AD4" w:rsidRPr="00FF4D82">
        <w:rPr>
          <w:rFonts w:ascii="Arial" w:hAnsi="Arial" w:cs="Arial"/>
          <w:sz w:val="20"/>
          <w:szCs w:val="20"/>
        </w:rPr>
        <w:t>Klassenleitung</w:t>
      </w:r>
      <w:r>
        <w:rPr>
          <w:rFonts w:ascii="Arial" w:hAnsi="Arial" w:cs="Arial"/>
          <w:sz w:val="20"/>
          <w:szCs w:val="20"/>
        </w:rPr>
        <w:t>)</w:t>
      </w:r>
    </w:p>
    <w:p w:rsidR="007F5AD4" w:rsidRDefault="007F5AD4" w:rsidP="007F5AD4">
      <w:pPr>
        <w:rPr>
          <w:rFonts w:ascii="Arial" w:hAnsi="Arial" w:cs="Arial"/>
          <w:sz w:val="20"/>
          <w:szCs w:val="20"/>
        </w:rPr>
      </w:pPr>
    </w:p>
    <w:p w:rsidR="008A1630" w:rsidRDefault="008A1630" w:rsidP="007F5AD4">
      <w:pPr>
        <w:spacing w:line="360" w:lineRule="exact"/>
        <w:rPr>
          <w:rFonts w:ascii="Arial" w:hAnsi="Arial" w:cs="Arial"/>
          <w:b/>
          <w:u w:val="single"/>
        </w:rPr>
      </w:pPr>
    </w:p>
    <w:p w:rsidR="008A1630" w:rsidRDefault="008A1630" w:rsidP="007F5AD4">
      <w:pPr>
        <w:spacing w:line="360" w:lineRule="exact"/>
        <w:rPr>
          <w:rFonts w:ascii="Arial" w:hAnsi="Arial" w:cs="Arial"/>
          <w:b/>
          <w:u w:val="single"/>
        </w:rPr>
      </w:pPr>
    </w:p>
    <w:p w:rsidR="007F5AD4" w:rsidRDefault="007F5AD4" w:rsidP="007F5AD4">
      <w:pPr>
        <w:spacing w:line="360" w:lineRule="exact"/>
        <w:rPr>
          <w:rFonts w:ascii="Arial" w:hAnsi="Arial" w:cs="Arial"/>
          <w:b/>
          <w:u w:val="single"/>
        </w:rPr>
      </w:pPr>
      <w:r w:rsidRPr="007F5AD4">
        <w:rPr>
          <w:rFonts w:ascii="Arial" w:hAnsi="Arial" w:cs="Arial"/>
          <w:b/>
          <w:u w:val="single"/>
        </w:rPr>
        <w:t>Anlage zum Schreiben über das unentschuldigte Fernbleiben vom Unterricht</w:t>
      </w:r>
    </w:p>
    <w:p w:rsidR="007F5AD4" w:rsidRPr="007F5AD4" w:rsidRDefault="007F5AD4" w:rsidP="007F5AD4">
      <w:pPr>
        <w:spacing w:line="360" w:lineRule="exact"/>
        <w:rPr>
          <w:rFonts w:ascii="Arial" w:hAnsi="Arial" w:cs="Arial"/>
          <w:b/>
          <w:u w:val="single"/>
        </w:rPr>
      </w:pPr>
    </w:p>
    <w:p w:rsidR="007F5AD4" w:rsidRPr="007F5AD4" w:rsidRDefault="007F5AD4" w:rsidP="007F5AD4">
      <w:pPr>
        <w:spacing w:line="360" w:lineRule="exact"/>
        <w:rPr>
          <w:rFonts w:ascii="Arial" w:hAnsi="Arial" w:cs="Arial"/>
        </w:rPr>
      </w:pPr>
      <w:r w:rsidRPr="007F5AD4">
        <w:rPr>
          <w:rFonts w:ascii="Arial" w:hAnsi="Arial" w:cs="Arial"/>
        </w:rPr>
        <w:t>Unentschuldigte Fehlzeiten</w:t>
      </w:r>
      <w:r w:rsidR="00370904" w:rsidRPr="007F5AD4">
        <w:rPr>
          <w:rFonts w:ascii="Arial" w:hAnsi="Arial" w:cs="Arial"/>
        </w:rPr>
        <w:t xml:space="preserve"> </w:t>
      </w:r>
    </w:p>
    <w:p w:rsidR="007F5AD4" w:rsidRPr="007F5AD4" w:rsidRDefault="007F5AD4" w:rsidP="007F5AD4">
      <w:pPr>
        <w:numPr>
          <w:ilvl w:val="0"/>
          <w:numId w:val="2"/>
        </w:numPr>
        <w:spacing w:before="120" w:after="120" w:line="360" w:lineRule="exact"/>
        <w:rPr>
          <w:rFonts w:ascii="Arial" w:hAnsi="Arial" w:cs="Arial"/>
        </w:rPr>
      </w:pPr>
      <w:r w:rsidRPr="007F5AD4">
        <w:rPr>
          <w:rFonts w:ascii="Arial" w:hAnsi="Arial" w:cs="Arial"/>
        </w:rPr>
        <w:t xml:space="preserve">die </w:t>
      </w:r>
      <w:r w:rsidRPr="007F5AD4">
        <w:rPr>
          <w:rFonts w:ascii="Arial" w:hAnsi="Arial" w:cs="Arial"/>
          <w:u w:val="single"/>
        </w:rPr>
        <w:t>an verschiedenen</w:t>
      </w:r>
      <w:r w:rsidR="00370904">
        <w:rPr>
          <w:rFonts w:ascii="Arial" w:hAnsi="Arial" w:cs="Arial"/>
          <w:u w:val="single"/>
        </w:rPr>
        <w:t xml:space="preserve"> (kompletten)</w:t>
      </w:r>
      <w:r w:rsidRPr="007F5AD4">
        <w:rPr>
          <w:rFonts w:ascii="Arial" w:hAnsi="Arial" w:cs="Arial"/>
          <w:u w:val="single"/>
        </w:rPr>
        <w:t xml:space="preserve"> Tagen</w:t>
      </w:r>
      <w:r w:rsidRPr="007F5AD4">
        <w:rPr>
          <w:rFonts w:ascii="Arial" w:hAnsi="Arial" w:cs="Arial"/>
        </w:rPr>
        <w:t xml:space="preserve"> festgestellt wurden:</w:t>
      </w:r>
    </w:p>
    <w:p w:rsidR="007F5AD4" w:rsidRPr="007F5AD4" w:rsidRDefault="007F5AD4" w:rsidP="007F5AD4">
      <w:pPr>
        <w:rPr>
          <w:rFonts w:ascii="Arial" w:hAnsi="Arial" w:cs="Arial"/>
          <w:sz w:val="20"/>
          <w:szCs w:val="20"/>
        </w:rPr>
      </w:pPr>
    </w:p>
    <w:p w:rsidR="007F5AD4" w:rsidRPr="007F5AD4" w:rsidRDefault="007F5AD4" w:rsidP="007F5AD4">
      <w:pPr>
        <w:rPr>
          <w:rFonts w:ascii="Arial" w:hAnsi="Arial" w:cs="Arial"/>
          <w:sz w:val="20"/>
          <w:szCs w:val="20"/>
        </w:rPr>
      </w:pPr>
    </w:p>
    <w:tbl>
      <w:tblPr>
        <w:tblW w:w="6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1658"/>
        <w:gridCol w:w="1658"/>
        <w:gridCol w:w="1658"/>
      </w:tblGrid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E6E6E6"/>
            <w:vAlign w:val="center"/>
          </w:tcPr>
          <w:p w:rsidR="00A15DE2" w:rsidRPr="007F5AD4" w:rsidRDefault="00A15DE2" w:rsidP="0080352C">
            <w:pPr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t>Datum</w:t>
            </w:r>
          </w:p>
        </w:tc>
        <w:tc>
          <w:tcPr>
            <w:tcW w:w="1658" w:type="dxa"/>
            <w:shd w:val="clear" w:color="auto" w:fill="E6E6E6"/>
            <w:vAlign w:val="center"/>
          </w:tcPr>
          <w:p w:rsidR="00A15DE2" w:rsidRPr="007F5AD4" w:rsidRDefault="00A15DE2" w:rsidP="0080352C">
            <w:pPr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t>Datum</w:t>
            </w:r>
          </w:p>
        </w:tc>
        <w:tc>
          <w:tcPr>
            <w:tcW w:w="1658" w:type="dxa"/>
            <w:shd w:val="clear" w:color="auto" w:fill="E6E6E6"/>
            <w:vAlign w:val="center"/>
          </w:tcPr>
          <w:p w:rsidR="00A15DE2" w:rsidRPr="007F5AD4" w:rsidRDefault="00A15DE2" w:rsidP="0080352C">
            <w:pPr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t>Datum</w:t>
            </w:r>
          </w:p>
        </w:tc>
        <w:tc>
          <w:tcPr>
            <w:tcW w:w="1658" w:type="dxa"/>
            <w:shd w:val="clear" w:color="auto" w:fill="E6E6E6"/>
            <w:vAlign w:val="center"/>
          </w:tcPr>
          <w:p w:rsidR="00A15DE2" w:rsidRPr="007F5AD4" w:rsidRDefault="00A15DE2" w:rsidP="0080352C">
            <w:pPr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t>Datum</w:t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3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4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5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6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7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8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9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0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1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2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3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4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5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" w:name="DatumFehlzeit15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6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2" w:name="DatumFehlzeit16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7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8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19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3" w:name="DatumFehlzeit19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0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4" w:name="DatumFehlzeit20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1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5" w:name="DatumFehlzeit21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2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6" w:name="DatumFehlzeit22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3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7" w:name="DatumFehlzeit23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4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8" w:name="DatumFehlzeit24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5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9" w:name="DatumFehlzeit25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6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0" w:name="DatumFehlzeit26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7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1" w:name="DatumFehlzeit27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8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2" w:name="DatumFehlzeit28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29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3" w:name="DatumFehlzeit29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30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4" w:name="DatumFehlzeit30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31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5" w:name="DatumFehlzeit31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  <w:r w:rsidRPr="007F5AD4">
              <w:rPr>
                <w:rFonts w:ascii="Arial" w:hAnsi="Arial" w:cs="Arial"/>
              </w:rPr>
              <w:fldChar w:fldCharType="begin">
                <w:ffData>
                  <w:name w:val="DatumFehlzeit32"/>
                  <w:enabled/>
                  <w:calcOnExit w:val="0"/>
                  <w:statusText w:type="text" w:val="Bitte DATUM (TT.MM.JJJJ) der unentschuldigten Fehlzeit eingeben!"/>
                  <w:textInput>
                    <w:type w:val="date"/>
                    <w:format w:val="dd.MM.yyyy"/>
                  </w:textInput>
                </w:ffData>
              </w:fldChar>
            </w:r>
            <w:bookmarkStart w:id="16" w:name="DatumFehlzeit32"/>
            <w:r w:rsidRPr="007F5AD4">
              <w:rPr>
                <w:rFonts w:ascii="Arial" w:hAnsi="Arial" w:cs="Arial"/>
              </w:rPr>
              <w:instrText xml:space="preserve"> FORMTEXT </w:instrText>
            </w:r>
            <w:r w:rsidRPr="007F5AD4">
              <w:rPr>
                <w:rFonts w:ascii="Arial" w:hAnsi="Arial" w:cs="Arial"/>
              </w:rPr>
            </w:r>
            <w:r w:rsidRPr="007F5AD4">
              <w:rPr>
                <w:rFonts w:ascii="Arial" w:hAnsi="Arial" w:cs="Arial"/>
              </w:rPr>
              <w:fldChar w:fldCharType="separate"/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  <w:noProof/>
              </w:rPr>
              <w:t> </w:t>
            </w:r>
            <w:r w:rsidRPr="007F5AD4"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A15D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A15DE2" w:rsidRPr="007F5AD4" w:rsidRDefault="00A15DE2" w:rsidP="0080352C">
            <w:pPr>
              <w:jc w:val="right"/>
              <w:rPr>
                <w:rFonts w:ascii="Arial" w:hAnsi="Arial" w:cs="Arial"/>
              </w:rPr>
            </w:pPr>
          </w:p>
        </w:tc>
      </w:tr>
      <w:tr w:rsidR="002F62E2" w:rsidRPr="007F5AD4" w:rsidTr="00A15DE2">
        <w:trPr>
          <w:trHeight w:hRule="exact" w:val="340"/>
        </w:trPr>
        <w:tc>
          <w:tcPr>
            <w:tcW w:w="1658" w:type="dxa"/>
            <w:shd w:val="clear" w:color="auto" w:fill="auto"/>
            <w:vAlign w:val="center"/>
          </w:tcPr>
          <w:p w:rsidR="002F62E2" w:rsidRPr="007F5AD4" w:rsidRDefault="002F62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2F62E2" w:rsidRPr="007F5AD4" w:rsidRDefault="002F62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2F62E2" w:rsidRPr="007F5AD4" w:rsidRDefault="002F62E2" w:rsidP="0080352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:rsidR="002F62E2" w:rsidRPr="007F5AD4" w:rsidRDefault="002F62E2" w:rsidP="0080352C">
            <w:pPr>
              <w:jc w:val="right"/>
              <w:rPr>
                <w:rFonts w:ascii="Arial" w:hAnsi="Arial" w:cs="Arial"/>
              </w:rPr>
            </w:pPr>
          </w:p>
        </w:tc>
      </w:tr>
    </w:tbl>
    <w:p w:rsidR="007F5AD4" w:rsidRDefault="007F5AD4" w:rsidP="007F5AD4">
      <w:pPr>
        <w:rPr>
          <w:rFonts w:ascii="Arial" w:hAnsi="Arial" w:cs="Arial"/>
          <w:sz w:val="20"/>
          <w:szCs w:val="20"/>
        </w:rPr>
      </w:pPr>
    </w:p>
    <w:p w:rsidR="0092420D" w:rsidRDefault="0092420D" w:rsidP="007F5AD4">
      <w:pPr>
        <w:spacing w:before="120"/>
        <w:rPr>
          <w:rFonts w:ascii="Arial" w:hAnsi="Arial" w:cs="Arial"/>
        </w:rPr>
      </w:pPr>
    </w:p>
    <w:p w:rsidR="002F62E2" w:rsidRDefault="002F62E2" w:rsidP="007F5AD4">
      <w:pPr>
        <w:spacing w:before="120"/>
        <w:rPr>
          <w:rFonts w:ascii="Arial" w:hAnsi="Arial" w:cs="Arial"/>
        </w:rPr>
      </w:pPr>
    </w:p>
    <w:p w:rsidR="002F62E2" w:rsidRDefault="002F62E2" w:rsidP="007F5AD4">
      <w:pPr>
        <w:spacing w:before="120"/>
        <w:rPr>
          <w:rFonts w:ascii="Arial" w:hAnsi="Arial" w:cs="Arial"/>
        </w:rPr>
      </w:pPr>
    </w:p>
    <w:p w:rsidR="002F62E2" w:rsidRDefault="002F62E2" w:rsidP="002F62E2">
      <w:pPr>
        <w:pBdr>
          <w:bottom w:val="single" w:sz="12" w:space="1" w:color="auto"/>
        </w:pBd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6E62B3">
        <w:rPr>
          <w:rFonts w:ascii="Arial" w:hAnsi="Arial" w:cs="Arial"/>
          <w:b/>
          <w:bCs/>
          <w:sz w:val="32"/>
          <w:szCs w:val="32"/>
        </w:rPr>
        <w:t>Anhörungsbogen</w:t>
      </w:r>
    </w:p>
    <w:p w:rsidR="002F62E2" w:rsidRPr="006E62B3" w:rsidRDefault="002F62E2" w:rsidP="002F62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2B3">
        <w:rPr>
          <w:rFonts w:ascii="Arial" w:hAnsi="Arial" w:cs="Arial"/>
        </w:rPr>
        <w:t>Gem</w:t>
      </w:r>
      <w:r>
        <w:rPr>
          <w:rFonts w:ascii="Arial" w:hAnsi="Arial" w:cs="Arial"/>
        </w:rPr>
        <w:t>äß</w:t>
      </w:r>
      <w:r w:rsidRPr="006E62B3">
        <w:rPr>
          <w:rFonts w:ascii="Arial" w:hAnsi="Arial" w:cs="Arial"/>
        </w:rPr>
        <w:t xml:space="preserve"> § 55 Abs</w:t>
      </w:r>
      <w:r>
        <w:rPr>
          <w:rFonts w:ascii="Arial" w:hAnsi="Arial" w:cs="Arial"/>
        </w:rPr>
        <w:t>atz</w:t>
      </w:r>
      <w:r w:rsidRPr="006E62B3">
        <w:rPr>
          <w:rFonts w:ascii="Arial" w:hAnsi="Arial" w:cs="Arial"/>
        </w:rPr>
        <w:t xml:space="preserve"> 1 des Gesetzes über Ordnungswidrigkeiten vom 19.02.1989</w:t>
      </w:r>
    </w:p>
    <w:p w:rsidR="002F62E2" w:rsidRDefault="002F62E2" w:rsidP="002F62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2B3">
        <w:rPr>
          <w:rFonts w:ascii="Arial" w:hAnsi="Arial" w:cs="Arial"/>
        </w:rPr>
        <w:t>(O</w:t>
      </w:r>
      <w:r>
        <w:rPr>
          <w:rFonts w:ascii="Arial" w:hAnsi="Arial" w:cs="Arial"/>
        </w:rPr>
        <w:t>W</w:t>
      </w:r>
      <w:r w:rsidRPr="006E62B3">
        <w:rPr>
          <w:rFonts w:ascii="Arial" w:hAnsi="Arial" w:cs="Arial"/>
        </w:rPr>
        <w:t>iG; BGBl. I S. 602) in der zurzeit geltenden Fassung.</w:t>
      </w:r>
    </w:p>
    <w:p w:rsidR="002F62E2" w:rsidRDefault="002F62E2" w:rsidP="002F62E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F62E2" w:rsidRPr="002F62E2" w:rsidRDefault="002F62E2" w:rsidP="002F62E2">
      <w:pPr>
        <w:autoSpaceDE w:val="0"/>
        <w:autoSpaceDN w:val="0"/>
        <w:adjustRightInd w:val="0"/>
        <w:jc w:val="both"/>
        <w:rPr>
          <w:rFonts w:ascii="Arial" w:hAnsi="Arial" w:cs="Arial"/>
          <w:b/>
          <w:u w:val="thick"/>
        </w:rPr>
      </w:pPr>
      <w:r w:rsidRPr="002F62E2">
        <w:rPr>
          <w:rFonts w:ascii="Arial" w:hAnsi="Arial" w:cs="Arial"/>
          <w:b/>
          <w:u w:val="thick"/>
        </w:rPr>
        <w:t>Von den Eltern auszufüllen!</w:t>
      </w:r>
    </w:p>
    <w:p w:rsidR="002F62E2" w:rsidRPr="006E62B3" w:rsidRDefault="002F62E2" w:rsidP="002F62E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F62E2" w:rsidRDefault="002F62E2" w:rsidP="002F62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2B3">
        <w:rPr>
          <w:rFonts w:ascii="Arial" w:hAnsi="Arial" w:cs="Arial"/>
        </w:rPr>
        <w:t>Der Anhörungsbogen ist nach den Ausführungen „zur Sache“</w:t>
      </w:r>
      <w:r>
        <w:rPr>
          <w:rFonts w:ascii="Arial" w:hAnsi="Arial" w:cs="Arial"/>
        </w:rPr>
        <w:t xml:space="preserve"> mit</w:t>
      </w:r>
      <w:r w:rsidRPr="006E62B3">
        <w:rPr>
          <w:rFonts w:ascii="Arial" w:hAnsi="Arial" w:cs="Arial"/>
        </w:rPr>
        <w:t xml:space="preserve"> Datum zu unterzeichnen.</w:t>
      </w:r>
    </w:p>
    <w:p w:rsidR="002F62E2" w:rsidRDefault="002F62E2" w:rsidP="002F62E2">
      <w:pPr>
        <w:autoSpaceDE w:val="0"/>
        <w:autoSpaceDN w:val="0"/>
        <w:adjustRightInd w:val="0"/>
        <w:rPr>
          <w:rFonts w:ascii="Arial" w:hAnsi="Arial" w:cs="Arial"/>
        </w:rPr>
      </w:pPr>
    </w:p>
    <w:p w:rsidR="002F62E2" w:rsidRPr="00885735" w:rsidRDefault="002F62E2" w:rsidP="002F62E2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885735">
        <w:rPr>
          <w:rFonts w:ascii="Arial" w:hAnsi="Arial" w:cs="Arial"/>
          <w:b/>
        </w:rPr>
        <w:t xml:space="preserve">Name des Kindes: </w:t>
      </w:r>
      <w:r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ab/>
        <w:t>geb. am: _________________</w:t>
      </w:r>
    </w:p>
    <w:p w:rsidR="002F62E2" w:rsidRPr="006E62B3" w:rsidRDefault="002F62E2" w:rsidP="002F62E2">
      <w:pPr>
        <w:autoSpaceDE w:val="0"/>
        <w:autoSpaceDN w:val="0"/>
        <w:adjustRightInd w:val="0"/>
        <w:rPr>
          <w:rFonts w:ascii="Arial" w:hAnsi="Arial" w:cs="Arial"/>
        </w:rPr>
      </w:pPr>
    </w:p>
    <w:p w:rsidR="002F62E2" w:rsidRPr="006E62B3" w:rsidRDefault="002F62E2" w:rsidP="002F62E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u w:val="single"/>
        </w:rPr>
      </w:pPr>
      <w:r w:rsidRPr="006E62B3">
        <w:rPr>
          <w:rFonts w:ascii="Arial" w:hAnsi="Arial" w:cs="Arial"/>
          <w:b/>
          <w:bCs/>
          <w:sz w:val="28"/>
          <w:szCs w:val="28"/>
          <w:u w:val="single"/>
        </w:rPr>
        <w:t>Zur Person:</w:t>
      </w:r>
    </w:p>
    <w:p w:rsidR="002F62E2" w:rsidRPr="006E62B3" w:rsidRDefault="002F62E2" w:rsidP="002F62E2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F62E2" w:rsidRDefault="002F62E2" w:rsidP="002F62E2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Name: ________________________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Vorname: ______________________</w:t>
      </w:r>
    </w:p>
    <w:p w:rsidR="002F62E2" w:rsidRDefault="002F62E2" w:rsidP="002F62E2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Geburtsdatum: _________________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Geburtsort: ____________________</w:t>
      </w:r>
    </w:p>
    <w:p w:rsidR="002F62E2" w:rsidRDefault="002F62E2" w:rsidP="002F62E2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Beruf: _________________________</w:t>
      </w:r>
    </w:p>
    <w:p w:rsidR="002F62E2" w:rsidRDefault="002F62E2" w:rsidP="002F62E2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Anschrift: __________________________________________________________</w:t>
      </w:r>
    </w:p>
    <w:p w:rsidR="002F62E2" w:rsidRDefault="002F62E2" w:rsidP="002F62E2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Familienstand: _________________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Anzahl Kinder: _________________</w:t>
      </w:r>
    </w:p>
    <w:p w:rsidR="002F62E2" w:rsidRDefault="002F62E2" w:rsidP="002F62E2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Einkommen: ___________________</w:t>
      </w:r>
    </w:p>
    <w:p w:rsidR="002F62E2" w:rsidRDefault="002F62E2" w:rsidP="002F62E2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F62E2" w:rsidRPr="006E62B3" w:rsidRDefault="002F62E2" w:rsidP="002F62E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u w:val="single"/>
        </w:rPr>
      </w:pPr>
      <w:r w:rsidRPr="006E62B3">
        <w:rPr>
          <w:rFonts w:ascii="Arial" w:hAnsi="Arial" w:cs="Arial"/>
          <w:b/>
          <w:bCs/>
          <w:sz w:val="28"/>
          <w:szCs w:val="28"/>
          <w:u w:val="single"/>
        </w:rPr>
        <w:t>Zur Sache:</w:t>
      </w: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Default="002F62E2" w:rsidP="002F62E2">
      <w:pPr>
        <w:rPr>
          <w:rFonts w:ascii="Arial" w:hAnsi="Arial" w:cs="Arial"/>
        </w:rPr>
      </w:pPr>
    </w:p>
    <w:p w:rsidR="002F62E2" w:rsidRPr="00FC5DF7" w:rsidRDefault="002F62E2" w:rsidP="002F62E2">
      <w:pPr>
        <w:rPr>
          <w:rFonts w:ascii="Arial" w:hAnsi="Arial" w:cs="Arial"/>
        </w:rPr>
      </w:pPr>
      <w:r>
        <w:rPr>
          <w:rFonts w:ascii="Arial" w:hAnsi="Arial" w:cs="Arial"/>
        </w:rPr>
        <w:t>Datum: 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Unterschrift: ________________________</w:t>
      </w:r>
    </w:p>
    <w:sectPr w:rsidR="002F62E2" w:rsidRPr="00FC5DF7" w:rsidSect="0092420D">
      <w:headerReference w:type="default" r:id="rId10"/>
      <w:footerReference w:type="default" r:id="rId11"/>
      <w:type w:val="continuous"/>
      <w:pgSz w:w="11906" w:h="16838"/>
      <w:pgMar w:top="1814" w:right="454" w:bottom="964" w:left="1361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20D" w:rsidRDefault="0092420D">
      <w:r>
        <w:separator/>
      </w:r>
    </w:p>
  </w:endnote>
  <w:endnote w:type="continuationSeparator" w:id="0">
    <w:p w:rsidR="0092420D" w:rsidRDefault="00924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9A970052-B396-419F-97B9-E2767EFA2B9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7D33E95-5822-4B09-80D4-56F8764CF4DB}"/>
    <w:embedBold r:id="rId3" w:fontKey="{C8697B33-7D0D-43FF-9FBB-854D15A82D0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2B0B5189-D9B8-4612-BCB4-C42C8EB2AFD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115E5305-6577-41A6-A9DF-AD091D5DCD5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5C062931-D56B-4487-9B68-BF1503E116F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D773324F-EF90-4718-9DF6-C62A6A98A0F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DE6A7F89-6FD4-41B4-85B6-6CFF0B368BE2}"/>
    <w:embedBold r:id="rId9" w:fontKey="{F4726422-5CC1-4595-9BD1-1622575CCBFA}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  <w:embedRegular r:id="rId10" w:fontKey="{A8458B0F-B3AC-49B6-9F26-0BB276E603A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26F2C834-9801-4946-91D5-48C5CFE6CB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018"/>
      <w:gridCol w:w="2017"/>
      <w:gridCol w:w="2031"/>
      <w:gridCol w:w="2217"/>
      <w:gridCol w:w="1808"/>
    </w:tblGrid>
    <w:tr w:rsidR="0092420D" w:rsidRPr="00F566E9">
      <w:tc>
        <w:tcPr>
          <w:tcW w:w="2046" w:type="dxa"/>
        </w:tcPr>
        <w:p w:rsidR="0092420D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Willy-Brandt-Berufskolleg</w:t>
          </w:r>
        </w:p>
        <w:p w:rsidR="0092420D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Krefelder Straße 92</w:t>
          </w:r>
        </w:p>
        <w:p w:rsidR="0092420D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47226 Duisburg</w:t>
          </w:r>
        </w:p>
        <w:p w:rsidR="0092420D" w:rsidRPr="00F566E9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046" w:type="dxa"/>
        </w:tcPr>
        <w:p w:rsidR="0092420D" w:rsidRDefault="0092420D" w:rsidP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Sven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Dielkus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O</w:t>
          </w:r>
          <w:r w:rsidRPr="00E95225">
            <w:rPr>
              <w:rFonts w:ascii="Arial" w:hAnsi="Arial" w:cs="Arial"/>
              <w:sz w:val="16"/>
              <w:szCs w:val="16"/>
            </w:rPr>
            <w:t>StD</w:t>
          </w:r>
          <w:proofErr w:type="spellEnd"/>
        </w:p>
        <w:p w:rsidR="0092420D" w:rsidRPr="00E95225" w:rsidRDefault="0092420D" w:rsidP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(Schulleiter)</w:t>
          </w:r>
        </w:p>
        <w:p w:rsidR="0092420D" w:rsidRPr="00F566E9" w:rsidRDefault="0092420D" w:rsidP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E95225">
            <w:rPr>
              <w:rFonts w:ascii="Arial" w:hAnsi="Arial" w:cs="Arial"/>
              <w:sz w:val="16"/>
              <w:szCs w:val="16"/>
            </w:rPr>
            <w:t xml:space="preserve">Jörg </w:t>
          </w:r>
          <w:proofErr w:type="spellStart"/>
          <w:r w:rsidRPr="00E95225">
            <w:rPr>
              <w:rFonts w:ascii="Arial" w:hAnsi="Arial" w:cs="Arial"/>
              <w:sz w:val="16"/>
              <w:szCs w:val="16"/>
            </w:rPr>
            <w:t>Niewalda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 xml:space="preserve">, </w:t>
          </w:r>
          <w:proofErr w:type="spellStart"/>
          <w:r w:rsidRPr="00E95225">
            <w:rPr>
              <w:rFonts w:ascii="Arial" w:hAnsi="Arial" w:cs="Arial"/>
              <w:sz w:val="16"/>
              <w:szCs w:val="16"/>
            </w:rPr>
            <w:t>StD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sz w:val="16"/>
              <w:szCs w:val="16"/>
            </w:rPr>
            <w:br/>
            <w:t>(</w:t>
          </w:r>
          <w:proofErr w:type="spellStart"/>
          <w:r w:rsidRPr="00E95225">
            <w:rPr>
              <w:rFonts w:ascii="Arial" w:hAnsi="Arial" w:cs="Arial"/>
              <w:sz w:val="16"/>
              <w:szCs w:val="16"/>
            </w:rPr>
            <w:t>Stellvertr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>. Schulleiter</w:t>
          </w:r>
          <w:r>
            <w:rPr>
              <w:rFonts w:ascii="Arial" w:hAnsi="Arial" w:cs="Arial"/>
              <w:sz w:val="18"/>
              <w:szCs w:val="16"/>
            </w:rPr>
            <w:t>)</w:t>
          </w:r>
        </w:p>
      </w:tc>
      <w:tc>
        <w:tcPr>
          <w:tcW w:w="2046" w:type="dxa"/>
        </w:tcPr>
        <w:p w:rsidR="0092420D" w:rsidRDefault="0092420D" w:rsidP="00F566E9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Telefon 02065 905-8281</w:t>
          </w:r>
        </w:p>
        <w:p w:rsidR="0092420D" w:rsidRDefault="0092420D" w:rsidP="00F566E9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Telefax 02065 905-8318</w:t>
          </w:r>
        </w:p>
        <w:p w:rsidR="0092420D" w:rsidRPr="005C31B5" w:rsidRDefault="00D0088C" w:rsidP="005C31B5">
          <w:pPr>
            <w:rPr>
              <w:rFonts w:ascii="Arial" w:hAnsi="Arial" w:cs="Arial"/>
              <w:sz w:val="16"/>
              <w:szCs w:val="16"/>
            </w:rPr>
          </w:pPr>
          <w:hyperlink r:id="rId1" w:history="1">
            <w:r w:rsidR="0092420D">
              <w:rPr>
                <w:rFonts w:ascii="Arial" w:hAnsi="Arial" w:cs="Arial"/>
                <w:sz w:val="16"/>
                <w:szCs w:val="16"/>
              </w:rPr>
              <w:t>www.wbbk.de</w:t>
            </w:r>
          </w:hyperlink>
        </w:p>
        <w:p w:rsidR="0092420D" w:rsidRPr="00F566E9" w:rsidRDefault="0092420D" w:rsidP="00F566E9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wbbk@wbbk.de</w:t>
          </w:r>
        </w:p>
      </w:tc>
      <w:tc>
        <w:tcPr>
          <w:tcW w:w="2250" w:type="dxa"/>
        </w:tcPr>
        <w:p w:rsidR="0092420D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Haltestellen des öffentlichen Nahverkehrs: </w:t>
          </w:r>
        </w:p>
        <w:p w:rsidR="0092420D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Willy-Brandt-Kolleg</w:t>
          </w:r>
        </w:p>
        <w:p w:rsidR="0092420D" w:rsidRPr="00F566E9" w:rsidRDefault="0092420D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Friedrich-Ebert-Straße</w:t>
          </w:r>
        </w:p>
      </w:tc>
      <w:tc>
        <w:tcPr>
          <w:tcW w:w="1843" w:type="dxa"/>
        </w:tcPr>
        <w:p w:rsidR="0092420D" w:rsidRPr="00F566E9" w:rsidRDefault="00393FFB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11430</wp:posOffset>
                </wp:positionV>
                <wp:extent cx="800100" cy="800100"/>
                <wp:effectExtent l="0" t="0" r="0" b="0"/>
                <wp:wrapNone/>
                <wp:docPr id="6" name="Grafik 6" descr="DU-Logo---2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U-Logo---2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92420D" w:rsidRPr="005C31B5" w:rsidRDefault="0092420D">
    <w:pPr>
      <w:pStyle w:val="Fuzeile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2018"/>
      <w:gridCol w:w="2017"/>
      <w:gridCol w:w="2031"/>
      <w:gridCol w:w="2217"/>
      <w:gridCol w:w="1808"/>
    </w:tblGrid>
    <w:tr w:rsidR="00F16187" w:rsidRPr="00604899" w:rsidTr="00604899">
      <w:tc>
        <w:tcPr>
          <w:tcW w:w="2046" w:type="dxa"/>
          <w:shd w:val="clear" w:color="auto" w:fill="auto"/>
        </w:tcPr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Willy-Brandt-Berufskolleg</w:t>
          </w:r>
        </w:p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Krefelder Straße 92</w:t>
          </w:r>
        </w:p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47226 Duisburg</w:t>
          </w:r>
        </w:p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046" w:type="dxa"/>
          <w:shd w:val="clear" w:color="auto" w:fill="auto"/>
        </w:tcPr>
        <w:p w:rsidR="00F16187" w:rsidRDefault="00F16187" w:rsidP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Sven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Dielkus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 xml:space="preserve">, </w:t>
          </w:r>
          <w:proofErr w:type="spellStart"/>
          <w:r w:rsidR="00A92328">
            <w:rPr>
              <w:rFonts w:ascii="Arial" w:hAnsi="Arial" w:cs="Arial"/>
              <w:sz w:val="16"/>
              <w:szCs w:val="16"/>
            </w:rPr>
            <w:t>O</w:t>
          </w:r>
          <w:r w:rsidRPr="00E95225">
            <w:rPr>
              <w:rFonts w:ascii="Arial" w:hAnsi="Arial" w:cs="Arial"/>
              <w:sz w:val="16"/>
              <w:szCs w:val="16"/>
            </w:rPr>
            <w:t>StD</w:t>
          </w:r>
          <w:proofErr w:type="spellEnd"/>
        </w:p>
        <w:p w:rsidR="00F16187" w:rsidRPr="00E95225" w:rsidRDefault="00F16187" w:rsidP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(Schulleiter)</w:t>
          </w:r>
        </w:p>
        <w:p w:rsidR="00F16187" w:rsidRPr="00604899" w:rsidRDefault="00F16187" w:rsidP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E95225">
            <w:rPr>
              <w:rFonts w:ascii="Arial" w:hAnsi="Arial" w:cs="Arial"/>
              <w:sz w:val="16"/>
              <w:szCs w:val="16"/>
            </w:rPr>
            <w:t xml:space="preserve">Jörg </w:t>
          </w:r>
          <w:proofErr w:type="spellStart"/>
          <w:r w:rsidRPr="00E95225">
            <w:rPr>
              <w:rFonts w:ascii="Arial" w:hAnsi="Arial" w:cs="Arial"/>
              <w:sz w:val="16"/>
              <w:szCs w:val="16"/>
            </w:rPr>
            <w:t>Niewalda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 xml:space="preserve">, </w:t>
          </w:r>
          <w:proofErr w:type="spellStart"/>
          <w:r w:rsidRPr="00E95225">
            <w:rPr>
              <w:rFonts w:ascii="Arial" w:hAnsi="Arial" w:cs="Arial"/>
              <w:sz w:val="16"/>
              <w:szCs w:val="16"/>
            </w:rPr>
            <w:t>StD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sz w:val="16"/>
              <w:szCs w:val="16"/>
            </w:rPr>
            <w:br/>
            <w:t>(</w:t>
          </w:r>
          <w:proofErr w:type="spellStart"/>
          <w:r w:rsidRPr="00E95225">
            <w:rPr>
              <w:rFonts w:ascii="Arial" w:hAnsi="Arial" w:cs="Arial"/>
              <w:sz w:val="16"/>
              <w:szCs w:val="16"/>
            </w:rPr>
            <w:t>Stellvertr</w:t>
          </w:r>
          <w:proofErr w:type="spellEnd"/>
          <w:r w:rsidRPr="00E95225">
            <w:rPr>
              <w:rFonts w:ascii="Arial" w:hAnsi="Arial" w:cs="Arial"/>
              <w:sz w:val="16"/>
              <w:szCs w:val="16"/>
            </w:rPr>
            <w:t>. Schulleiter</w:t>
          </w:r>
          <w:r>
            <w:rPr>
              <w:rFonts w:ascii="Arial" w:hAnsi="Arial" w:cs="Arial"/>
              <w:sz w:val="18"/>
              <w:szCs w:val="16"/>
            </w:rPr>
            <w:t>)</w:t>
          </w:r>
        </w:p>
      </w:tc>
      <w:tc>
        <w:tcPr>
          <w:tcW w:w="2046" w:type="dxa"/>
          <w:shd w:val="clear" w:color="auto" w:fill="auto"/>
        </w:tcPr>
        <w:p w:rsidR="00F16187" w:rsidRPr="00604899" w:rsidRDefault="00F16187" w:rsidP="00F566E9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Telefon 02065 905-8281</w:t>
          </w:r>
        </w:p>
        <w:p w:rsidR="00F16187" w:rsidRPr="00604899" w:rsidRDefault="00F16187" w:rsidP="00F566E9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Telefax 02065 905-8318</w:t>
          </w:r>
        </w:p>
        <w:p w:rsidR="00F16187" w:rsidRPr="00604899" w:rsidRDefault="00D0088C" w:rsidP="005C31B5">
          <w:pPr>
            <w:rPr>
              <w:rFonts w:ascii="Arial" w:hAnsi="Arial" w:cs="Arial"/>
              <w:sz w:val="16"/>
              <w:szCs w:val="16"/>
            </w:rPr>
          </w:pPr>
          <w:hyperlink r:id="rId1" w:history="1">
            <w:r w:rsidR="00F16187" w:rsidRPr="00604899">
              <w:rPr>
                <w:rFonts w:ascii="Arial" w:hAnsi="Arial" w:cs="Arial"/>
                <w:sz w:val="16"/>
                <w:szCs w:val="16"/>
              </w:rPr>
              <w:t>www.wbbk.de</w:t>
            </w:r>
          </w:hyperlink>
        </w:p>
        <w:p w:rsidR="00F16187" w:rsidRPr="00604899" w:rsidRDefault="00F16187" w:rsidP="00F566E9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wbbk@wbbk.de</w:t>
          </w:r>
        </w:p>
      </w:tc>
      <w:tc>
        <w:tcPr>
          <w:tcW w:w="2250" w:type="dxa"/>
          <w:shd w:val="clear" w:color="auto" w:fill="auto"/>
        </w:tcPr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 xml:space="preserve">Haltestellen des öffentlichen Nahverkehrs: </w:t>
          </w:r>
        </w:p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Willy-Brandt-Kolleg</w:t>
          </w:r>
        </w:p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  <w:r w:rsidRPr="00604899">
            <w:rPr>
              <w:rFonts w:ascii="Arial" w:hAnsi="Arial" w:cs="Arial"/>
              <w:sz w:val="16"/>
              <w:szCs w:val="16"/>
            </w:rPr>
            <w:t>Friedrich-Ebert-Straße</w:t>
          </w:r>
        </w:p>
      </w:tc>
      <w:tc>
        <w:tcPr>
          <w:tcW w:w="1843" w:type="dxa"/>
          <w:shd w:val="clear" w:color="auto" w:fill="auto"/>
        </w:tcPr>
        <w:p w:rsidR="00F16187" w:rsidRPr="00604899" w:rsidRDefault="00F16187">
          <w:pPr>
            <w:pStyle w:val="Fuzeile"/>
            <w:rPr>
              <w:rFonts w:ascii="Arial" w:hAnsi="Arial" w:cs="Arial"/>
              <w:sz w:val="16"/>
              <w:szCs w:val="16"/>
            </w:rPr>
          </w:pPr>
        </w:p>
      </w:tc>
    </w:tr>
  </w:tbl>
  <w:p w:rsidR="00F16187" w:rsidRPr="005C31B5" w:rsidRDefault="00F16187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20D" w:rsidRDefault="0092420D">
      <w:r>
        <w:separator/>
      </w:r>
    </w:p>
  </w:footnote>
  <w:footnote w:type="continuationSeparator" w:id="0">
    <w:p w:rsidR="0092420D" w:rsidRDefault="00924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0D" w:rsidRPr="007F1FC4" w:rsidRDefault="00E4246E">
    <w:pPr>
      <w:pStyle w:val="Kopfzeile"/>
      <w:rPr>
        <w:sz w:val="20"/>
        <w:szCs w:val="20"/>
      </w:rPr>
    </w:pPr>
    <w:r w:rsidRPr="00E95225">
      <w:rPr>
        <w:rFonts w:ascii="Arial" w:hAnsi="Arial" w:cs="Arial"/>
        <w:noProof/>
      </w:rPr>
      <w:drawing>
        <wp:inline distT="0" distB="0" distL="0" distR="0" wp14:anchorId="10375CA6" wp14:editId="36EA0FF7">
          <wp:extent cx="6096000" cy="1095375"/>
          <wp:effectExtent l="0" t="0" r="0" b="0"/>
          <wp:docPr id="8" name="Bild 1" descr="WBBK-Briefkop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BBK-Briefkop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378"/>
      <w:gridCol w:w="7910"/>
    </w:tblGrid>
    <w:tr w:rsidR="00F16187" w:rsidTr="00604899">
      <w:tc>
        <w:tcPr>
          <w:tcW w:w="1378" w:type="dxa"/>
          <w:shd w:val="clear" w:color="auto" w:fill="auto"/>
        </w:tcPr>
        <w:p w:rsidR="00F16187" w:rsidRDefault="00F16187" w:rsidP="00E36D98">
          <w:pPr>
            <w:pStyle w:val="Kopfzeile"/>
          </w:pPr>
        </w:p>
      </w:tc>
      <w:tc>
        <w:tcPr>
          <w:tcW w:w="7910" w:type="dxa"/>
          <w:shd w:val="clear" w:color="auto" w:fill="auto"/>
        </w:tcPr>
        <w:p w:rsidR="00F16187" w:rsidRPr="00604899" w:rsidRDefault="00F16187" w:rsidP="00FC5DF7">
          <w:pPr>
            <w:pStyle w:val="Kopfzeile"/>
            <w:jc w:val="center"/>
            <w:rPr>
              <w:rFonts w:ascii="MS Shell Dlg" w:hAnsi="MS Shell Dlg" w:cs="MS Shell Dlg"/>
              <w:sz w:val="17"/>
              <w:szCs w:val="17"/>
            </w:rPr>
          </w:pPr>
        </w:p>
      </w:tc>
    </w:tr>
  </w:tbl>
  <w:p w:rsidR="00F16187" w:rsidRPr="007F1FC4" w:rsidRDefault="00F16187">
    <w:pPr>
      <w:pStyle w:val="Kopfzeile"/>
      <w:rPr>
        <w:sz w:val="20"/>
        <w:szCs w:val="20"/>
      </w:rPr>
    </w:pPr>
    <w:r w:rsidRPr="00E95225">
      <w:rPr>
        <w:rFonts w:ascii="Arial" w:hAnsi="Arial" w:cs="Arial"/>
        <w:noProof/>
      </w:rPr>
      <w:drawing>
        <wp:inline distT="0" distB="0" distL="0" distR="0" wp14:anchorId="5AF54E36" wp14:editId="0FC65911">
          <wp:extent cx="6096000" cy="1095375"/>
          <wp:effectExtent l="0" t="0" r="0" b="0"/>
          <wp:docPr id="4" name="Bild 1" descr="WBBK-Briefkop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BBK-Briefkop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4E305251"/>
    <w:multiLevelType w:val="hybridMultilevel"/>
    <w:tmpl w:val="727A31DC"/>
    <w:lvl w:ilvl="0" w:tplc="0407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F3805F3"/>
    <w:multiLevelType w:val="hybridMultilevel"/>
    <w:tmpl w:val="E6B426AE"/>
    <w:lvl w:ilvl="0" w:tplc="42C290A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IbisDir" w:val="\\VERWALTSERV\VERWPROG\IBIS\"/>
    <w:docVar w:name="Schulleiter" w:val="Schmidt"/>
  </w:docVars>
  <w:rsids>
    <w:rsidRoot w:val="00FC5DF7"/>
    <w:rsid w:val="0000406E"/>
    <w:rsid w:val="00010867"/>
    <w:rsid w:val="000332B7"/>
    <w:rsid w:val="00033B58"/>
    <w:rsid w:val="0006147C"/>
    <w:rsid w:val="00064FD8"/>
    <w:rsid w:val="00073EF5"/>
    <w:rsid w:val="000C6BF6"/>
    <w:rsid w:val="000D14BE"/>
    <w:rsid w:val="000D654C"/>
    <w:rsid w:val="000D7E8F"/>
    <w:rsid w:val="000E62AA"/>
    <w:rsid w:val="000F1B18"/>
    <w:rsid w:val="000F228A"/>
    <w:rsid w:val="000F694F"/>
    <w:rsid w:val="00101DB0"/>
    <w:rsid w:val="001108E5"/>
    <w:rsid w:val="0013669C"/>
    <w:rsid w:val="00140834"/>
    <w:rsid w:val="00153408"/>
    <w:rsid w:val="00164BE9"/>
    <w:rsid w:val="001657A2"/>
    <w:rsid w:val="00171365"/>
    <w:rsid w:val="00172C54"/>
    <w:rsid w:val="001732A1"/>
    <w:rsid w:val="001A6925"/>
    <w:rsid w:val="001B4DAA"/>
    <w:rsid w:val="001D3523"/>
    <w:rsid w:val="001D7D3C"/>
    <w:rsid w:val="001E65E1"/>
    <w:rsid w:val="00207CD6"/>
    <w:rsid w:val="0022037E"/>
    <w:rsid w:val="002278E7"/>
    <w:rsid w:val="00272800"/>
    <w:rsid w:val="002835CC"/>
    <w:rsid w:val="00296EFB"/>
    <w:rsid w:val="002A4D6E"/>
    <w:rsid w:val="002A68F9"/>
    <w:rsid w:val="002C319A"/>
    <w:rsid w:val="002D6675"/>
    <w:rsid w:val="002D6A52"/>
    <w:rsid w:val="002F62E2"/>
    <w:rsid w:val="00321B77"/>
    <w:rsid w:val="0032709E"/>
    <w:rsid w:val="00334DE9"/>
    <w:rsid w:val="00335FA4"/>
    <w:rsid w:val="00354D76"/>
    <w:rsid w:val="00362097"/>
    <w:rsid w:val="00370904"/>
    <w:rsid w:val="00393FFB"/>
    <w:rsid w:val="0039492E"/>
    <w:rsid w:val="003B08EE"/>
    <w:rsid w:val="003C36C6"/>
    <w:rsid w:val="003E6674"/>
    <w:rsid w:val="00402D57"/>
    <w:rsid w:val="00405435"/>
    <w:rsid w:val="00413D28"/>
    <w:rsid w:val="004175CB"/>
    <w:rsid w:val="00434873"/>
    <w:rsid w:val="0044286F"/>
    <w:rsid w:val="00450FA2"/>
    <w:rsid w:val="00452728"/>
    <w:rsid w:val="004666A2"/>
    <w:rsid w:val="004725FE"/>
    <w:rsid w:val="0048398E"/>
    <w:rsid w:val="004857B9"/>
    <w:rsid w:val="004A30FA"/>
    <w:rsid w:val="004A6973"/>
    <w:rsid w:val="004B66DC"/>
    <w:rsid w:val="004C466B"/>
    <w:rsid w:val="004D06B5"/>
    <w:rsid w:val="004E2549"/>
    <w:rsid w:val="004F71DF"/>
    <w:rsid w:val="005174A1"/>
    <w:rsid w:val="00527CA2"/>
    <w:rsid w:val="00545D0B"/>
    <w:rsid w:val="00547FD9"/>
    <w:rsid w:val="00554BD0"/>
    <w:rsid w:val="00556B01"/>
    <w:rsid w:val="005656C5"/>
    <w:rsid w:val="0057378D"/>
    <w:rsid w:val="00584F00"/>
    <w:rsid w:val="005902B2"/>
    <w:rsid w:val="00597B5C"/>
    <w:rsid w:val="005B2132"/>
    <w:rsid w:val="005B3219"/>
    <w:rsid w:val="005C2E63"/>
    <w:rsid w:val="005C31B5"/>
    <w:rsid w:val="005D58A8"/>
    <w:rsid w:val="005D7007"/>
    <w:rsid w:val="0062428B"/>
    <w:rsid w:val="00634878"/>
    <w:rsid w:val="00660F9A"/>
    <w:rsid w:val="00663DFF"/>
    <w:rsid w:val="0067793E"/>
    <w:rsid w:val="00684EE9"/>
    <w:rsid w:val="00692623"/>
    <w:rsid w:val="0069524F"/>
    <w:rsid w:val="006B51C9"/>
    <w:rsid w:val="006B5482"/>
    <w:rsid w:val="006B720C"/>
    <w:rsid w:val="006D230E"/>
    <w:rsid w:val="007045F4"/>
    <w:rsid w:val="007110D9"/>
    <w:rsid w:val="00714101"/>
    <w:rsid w:val="00734144"/>
    <w:rsid w:val="0073510B"/>
    <w:rsid w:val="00737B3C"/>
    <w:rsid w:val="007533FF"/>
    <w:rsid w:val="00772573"/>
    <w:rsid w:val="00776299"/>
    <w:rsid w:val="007767BD"/>
    <w:rsid w:val="007B3A55"/>
    <w:rsid w:val="007C258A"/>
    <w:rsid w:val="007D2DB1"/>
    <w:rsid w:val="007E07C0"/>
    <w:rsid w:val="007E7EF3"/>
    <w:rsid w:val="007F1FC4"/>
    <w:rsid w:val="007F5AD4"/>
    <w:rsid w:val="00807F74"/>
    <w:rsid w:val="008145E5"/>
    <w:rsid w:val="00815CB1"/>
    <w:rsid w:val="008212BB"/>
    <w:rsid w:val="008304EB"/>
    <w:rsid w:val="008362FD"/>
    <w:rsid w:val="00844AD0"/>
    <w:rsid w:val="00857181"/>
    <w:rsid w:val="00861BCC"/>
    <w:rsid w:val="008A1630"/>
    <w:rsid w:val="008A1E87"/>
    <w:rsid w:val="008B01F7"/>
    <w:rsid w:val="008C2FFF"/>
    <w:rsid w:val="008F7152"/>
    <w:rsid w:val="00914374"/>
    <w:rsid w:val="0092063B"/>
    <w:rsid w:val="0092420D"/>
    <w:rsid w:val="00925393"/>
    <w:rsid w:val="0093387A"/>
    <w:rsid w:val="00945296"/>
    <w:rsid w:val="009A019C"/>
    <w:rsid w:val="009C3AAB"/>
    <w:rsid w:val="009D15D8"/>
    <w:rsid w:val="009D5F9D"/>
    <w:rsid w:val="009E4A13"/>
    <w:rsid w:val="00A13D3A"/>
    <w:rsid w:val="00A15BD3"/>
    <w:rsid w:val="00A15DA4"/>
    <w:rsid w:val="00A15DE2"/>
    <w:rsid w:val="00A25969"/>
    <w:rsid w:val="00A36D66"/>
    <w:rsid w:val="00A44C3B"/>
    <w:rsid w:val="00A456BD"/>
    <w:rsid w:val="00A779F1"/>
    <w:rsid w:val="00A92328"/>
    <w:rsid w:val="00AA5CFA"/>
    <w:rsid w:val="00AA6202"/>
    <w:rsid w:val="00AC04CD"/>
    <w:rsid w:val="00AC4F65"/>
    <w:rsid w:val="00AD4A04"/>
    <w:rsid w:val="00AE25E3"/>
    <w:rsid w:val="00AF7897"/>
    <w:rsid w:val="00B1079D"/>
    <w:rsid w:val="00B17767"/>
    <w:rsid w:val="00B25F66"/>
    <w:rsid w:val="00B30852"/>
    <w:rsid w:val="00B319B8"/>
    <w:rsid w:val="00B34F6C"/>
    <w:rsid w:val="00B4213F"/>
    <w:rsid w:val="00B60287"/>
    <w:rsid w:val="00B60C54"/>
    <w:rsid w:val="00B60F73"/>
    <w:rsid w:val="00B64E29"/>
    <w:rsid w:val="00B65285"/>
    <w:rsid w:val="00B668C6"/>
    <w:rsid w:val="00B66B9D"/>
    <w:rsid w:val="00BA52B0"/>
    <w:rsid w:val="00BD49E6"/>
    <w:rsid w:val="00BE62FC"/>
    <w:rsid w:val="00C05E2D"/>
    <w:rsid w:val="00C11EA0"/>
    <w:rsid w:val="00C133CE"/>
    <w:rsid w:val="00C21437"/>
    <w:rsid w:val="00C4449B"/>
    <w:rsid w:val="00C61BA5"/>
    <w:rsid w:val="00C7648B"/>
    <w:rsid w:val="00C80BC4"/>
    <w:rsid w:val="00C9516B"/>
    <w:rsid w:val="00CA5708"/>
    <w:rsid w:val="00CB682C"/>
    <w:rsid w:val="00D00145"/>
    <w:rsid w:val="00D0088C"/>
    <w:rsid w:val="00D03E46"/>
    <w:rsid w:val="00D0716A"/>
    <w:rsid w:val="00D10540"/>
    <w:rsid w:val="00D12044"/>
    <w:rsid w:val="00D22D0A"/>
    <w:rsid w:val="00D30238"/>
    <w:rsid w:val="00D3242D"/>
    <w:rsid w:val="00D4403E"/>
    <w:rsid w:val="00D565C6"/>
    <w:rsid w:val="00D575E5"/>
    <w:rsid w:val="00D61674"/>
    <w:rsid w:val="00D8337A"/>
    <w:rsid w:val="00D83754"/>
    <w:rsid w:val="00D83816"/>
    <w:rsid w:val="00D929FB"/>
    <w:rsid w:val="00DC3A79"/>
    <w:rsid w:val="00DC5C97"/>
    <w:rsid w:val="00DC5F24"/>
    <w:rsid w:val="00DD160F"/>
    <w:rsid w:val="00DE6D5C"/>
    <w:rsid w:val="00E04293"/>
    <w:rsid w:val="00E047A6"/>
    <w:rsid w:val="00E07351"/>
    <w:rsid w:val="00E1267F"/>
    <w:rsid w:val="00E13094"/>
    <w:rsid w:val="00E36D98"/>
    <w:rsid w:val="00E4246E"/>
    <w:rsid w:val="00E444D2"/>
    <w:rsid w:val="00E63E2B"/>
    <w:rsid w:val="00E67DD3"/>
    <w:rsid w:val="00E86FDF"/>
    <w:rsid w:val="00E95225"/>
    <w:rsid w:val="00EA03F6"/>
    <w:rsid w:val="00EA34FF"/>
    <w:rsid w:val="00EA4F4E"/>
    <w:rsid w:val="00EE4FEF"/>
    <w:rsid w:val="00EF35A2"/>
    <w:rsid w:val="00F05CEA"/>
    <w:rsid w:val="00F16187"/>
    <w:rsid w:val="00F4720C"/>
    <w:rsid w:val="00F566E9"/>
    <w:rsid w:val="00F57A0F"/>
    <w:rsid w:val="00F64632"/>
    <w:rsid w:val="00F72809"/>
    <w:rsid w:val="00F768F2"/>
    <w:rsid w:val="00F96167"/>
    <w:rsid w:val="00FA37A5"/>
    <w:rsid w:val="00FC2C9F"/>
    <w:rsid w:val="00FC5DF7"/>
    <w:rsid w:val="00FD20DB"/>
    <w:rsid w:val="00FD7AFA"/>
    <w:rsid w:val="00FE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CDB67ED"/>
  <w15:chartTrackingRefBased/>
  <w15:docId w15:val="{DDDBF19B-B048-4CB2-A14A-F95DE6DA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A44C3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44C3B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A4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36D66"/>
    <w:rPr>
      <w:color w:val="0000FF"/>
      <w:u w:val="single"/>
    </w:rPr>
  </w:style>
  <w:style w:type="paragraph" w:styleId="Sprechblasentext">
    <w:name w:val="Balloon Text"/>
    <w:basedOn w:val="Standard"/>
    <w:semiHidden/>
    <w:rsid w:val="005B3219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EF35A2"/>
  </w:style>
  <w:style w:type="character" w:styleId="Platzhaltertext">
    <w:name w:val="Placeholder Text"/>
    <w:basedOn w:val="Absatz-Standardschriftart"/>
    <w:uiPriority w:val="99"/>
    <w:semiHidden/>
    <w:rsid w:val="00F16187"/>
    <w:rPr>
      <w:color w:val="808080"/>
    </w:rPr>
  </w:style>
  <w:style w:type="paragraph" w:styleId="KeinLeerraum">
    <w:name w:val="No Spacing"/>
    <w:uiPriority w:val="1"/>
    <w:qFormat/>
    <w:rsid w:val="00393FF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wbbk.d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bbk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Verwaltung\Assistenz\Formulare\Endfassung\FB_001_20_020821_WBBK-Briefkopf%20extern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B0130-6D88-47DE-82DC-A8F2A584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FB_001_20_020821_WBBK-Briefkopf extern.dotx</Template>
  <TotalTime>0</TotalTime>
  <Pages>4</Pages>
  <Words>435</Words>
  <Characters>4400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Willy-Brandt-Berufskolleg ● Krefelder Straße 92 ● 47226 Duisburg</vt:lpstr>
    </vt:vector>
  </TitlesOfParts>
  <Company>Stadt DU</Company>
  <LinksUpToDate>false</LinksUpToDate>
  <CharactersWithSpaces>4826</CharactersWithSpaces>
  <SharedDoc>false</SharedDoc>
  <HLinks>
    <vt:vector size="6" baseType="variant">
      <vt:variant>
        <vt:i4>7667773</vt:i4>
      </vt:variant>
      <vt:variant>
        <vt:i4>6</vt:i4>
      </vt:variant>
      <vt:variant>
        <vt:i4>0</vt:i4>
      </vt:variant>
      <vt:variant>
        <vt:i4>5</vt:i4>
      </vt:variant>
      <vt:variant>
        <vt:lpwstr>http://www.wbbk.de/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Willy-Brandt-Berufskolleg ● Krefelder Straße 92 ● 47226 Duisburg</dc:title>
  <dc:subject/>
  <dc:creator>Herrlich</dc:creator>
  <cp:keywords/>
  <dc:description/>
  <cp:lastModifiedBy>Kevin Zoch</cp:lastModifiedBy>
  <cp:revision>21</cp:revision>
  <cp:lastPrinted>2024-01-12T10:31:00Z</cp:lastPrinted>
  <dcterms:created xsi:type="dcterms:W3CDTF">2023-12-05T11:11:00Z</dcterms:created>
  <dcterms:modified xsi:type="dcterms:W3CDTF">2024-04-05T09:32:00Z</dcterms:modified>
</cp:coreProperties>
</file>